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21" w:type="dxa"/>
        <w:tblInd w:w="93" w:type="dxa"/>
        <w:tblLook w:val="04A0"/>
      </w:tblPr>
      <w:tblGrid>
        <w:gridCol w:w="4921"/>
      </w:tblGrid>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proofErr w:type="spellStart"/>
            <w:r>
              <w:rPr>
                <w:rFonts w:ascii="Segoe UI" w:eastAsia="Times New Roman" w:hAnsi="Segoe UI" w:cs="Segoe UI"/>
                <w:color w:val="000000"/>
                <w:sz w:val="20"/>
                <w:szCs w:val="20"/>
              </w:rPr>
              <w:t>d</w:t>
            </w:r>
            <w:r w:rsidRPr="00447E25">
              <w:rPr>
                <w:rFonts w:ascii="Segoe UI" w:eastAsia="Times New Roman" w:hAnsi="Segoe UI" w:cs="Segoe UI"/>
                <w:color w:val="000000"/>
                <w:sz w:val="20"/>
                <w:szCs w:val="20"/>
              </w:rPr>
              <w:t>MBC</w:t>
            </w:r>
            <w:proofErr w:type="spellEnd"/>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 xml:space="preserve">BESONDERHEDE </w:t>
            </w:r>
            <w:proofErr w:type="spellStart"/>
            <w:r w:rsidRPr="00447E25">
              <w:rPr>
                <w:rFonts w:ascii="Segoe UI" w:eastAsia="Times New Roman" w:hAnsi="Segoe UI" w:cs="Segoe UI"/>
                <w:color w:val="000000"/>
                <w:sz w:val="20"/>
                <w:szCs w:val="20"/>
              </w:rPr>
              <w:t>BESONDERHEDE</w:t>
            </w:r>
            <w:proofErr w:type="spellEnd"/>
            <w:r w:rsidRPr="00447E25">
              <w:rPr>
                <w:rFonts w:ascii="Segoe UI" w:eastAsia="Times New Roman" w:hAnsi="Segoe UI" w:cs="Segoe UI"/>
                <w:color w:val="000000"/>
                <w:sz w:val="20"/>
                <w:szCs w:val="20"/>
              </w:rPr>
              <w:t xml:space="preserve"> VIR HIERDIE MAAND</w:t>
            </w:r>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DRAENDE NR. HOEV</w:t>
            </w:r>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30208 NBC DRAAG 30 STK</w:t>
            </w:r>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30308 NBC DRAAG 6 STK</w:t>
            </w:r>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32007X NBC DRAAG 74 STK</w:t>
            </w:r>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 xml:space="preserve">33005 NBC </w:t>
            </w:r>
            <w:proofErr w:type="spellStart"/>
            <w:r w:rsidRPr="00447E25">
              <w:rPr>
                <w:rFonts w:ascii="Segoe UI" w:eastAsia="Times New Roman" w:hAnsi="Segoe UI" w:cs="Segoe UI"/>
                <w:color w:val="000000"/>
                <w:sz w:val="20"/>
                <w:szCs w:val="20"/>
              </w:rPr>
              <w:t>wat</w:t>
            </w:r>
            <w:proofErr w:type="spellEnd"/>
            <w:r w:rsidRPr="00447E25">
              <w:rPr>
                <w:rFonts w:ascii="Segoe UI" w:eastAsia="Times New Roman" w:hAnsi="Segoe UI" w:cs="Segoe UI"/>
                <w:color w:val="000000"/>
                <w:sz w:val="20"/>
                <w:szCs w:val="20"/>
              </w:rPr>
              <w:t xml:space="preserve"> 5 </w:t>
            </w:r>
            <w:proofErr w:type="spellStart"/>
            <w:r w:rsidRPr="00447E25">
              <w:rPr>
                <w:rFonts w:ascii="Segoe UI" w:eastAsia="Times New Roman" w:hAnsi="Segoe UI" w:cs="Segoe UI"/>
                <w:color w:val="000000"/>
                <w:sz w:val="20"/>
                <w:szCs w:val="20"/>
              </w:rPr>
              <w:t>stelle</w:t>
            </w:r>
            <w:proofErr w:type="spellEnd"/>
            <w:r w:rsidRPr="00447E25">
              <w:rPr>
                <w:rFonts w:ascii="Segoe UI" w:eastAsia="Times New Roman" w:hAnsi="Segoe UI" w:cs="Segoe UI"/>
                <w:color w:val="000000"/>
                <w:sz w:val="20"/>
                <w:szCs w:val="20"/>
              </w:rPr>
              <w:t xml:space="preserve"> </w:t>
            </w:r>
            <w:proofErr w:type="spellStart"/>
            <w:r w:rsidRPr="00447E25">
              <w:rPr>
                <w:rFonts w:ascii="Segoe UI" w:eastAsia="Times New Roman" w:hAnsi="Segoe UI" w:cs="Segoe UI"/>
                <w:color w:val="000000"/>
                <w:sz w:val="20"/>
                <w:szCs w:val="20"/>
              </w:rPr>
              <w:t>dra</w:t>
            </w:r>
            <w:proofErr w:type="spellEnd"/>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 xml:space="preserve">52799 / 800U (25877/21) NBC </w:t>
            </w:r>
            <w:proofErr w:type="spellStart"/>
            <w:r w:rsidRPr="00447E25">
              <w:rPr>
                <w:rFonts w:ascii="Segoe UI" w:eastAsia="Times New Roman" w:hAnsi="Segoe UI" w:cs="Segoe UI"/>
                <w:color w:val="000000"/>
                <w:sz w:val="20"/>
                <w:szCs w:val="20"/>
              </w:rPr>
              <w:t>wat</w:t>
            </w:r>
            <w:proofErr w:type="spellEnd"/>
            <w:r w:rsidRPr="00447E25">
              <w:rPr>
                <w:rFonts w:ascii="Segoe UI" w:eastAsia="Times New Roman" w:hAnsi="Segoe UI" w:cs="Segoe UI"/>
                <w:color w:val="000000"/>
                <w:sz w:val="20"/>
                <w:szCs w:val="20"/>
              </w:rPr>
              <w:t xml:space="preserve"> 30 PCS </w:t>
            </w:r>
            <w:proofErr w:type="spellStart"/>
            <w:r w:rsidRPr="00447E25">
              <w:rPr>
                <w:rFonts w:ascii="Segoe UI" w:eastAsia="Times New Roman" w:hAnsi="Segoe UI" w:cs="Segoe UI"/>
                <w:color w:val="000000"/>
                <w:sz w:val="20"/>
                <w:szCs w:val="20"/>
              </w:rPr>
              <w:t>dra</w:t>
            </w:r>
            <w:proofErr w:type="spellEnd"/>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 xml:space="preserve">6001 NBC </w:t>
            </w:r>
            <w:proofErr w:type="spellStart"/>
            <w:r w:rsidRPr="00447E25">
              <w:rPr>
                <w:rFonts w:ascii="Segoe UI" w:eastAsia="Times New Roman" w:hAnsi="Segoe UI" w:cs="Segoe UI"/>
                <w:color w:val="000000"/>
                <w:sz w:val="20"/>
                <w:szCs w:val="20"/>
              </w:rPr>
              <w:t>wat</w:t>
            </w:r>
            <w:proofErr w:type="spellEnd"/>
            <w:r w:rsidRPr="00447E25">
              <w:rPr>
                <w:rFonts w:ascii="Segoe UI" w:eastAsia="Times New Roman" w:hAnsi="Segoe UI" w:cs="Segoe UI"/>
                <w:color w:val="000000"/>
                <w:sz w:val="20"/>
                <w:szCs w:val="20"/>
              </w:rPr>
              <w:t xml:space="preserve"> 100 </w:t>
            </w:r>
            <w:proofErr w:type="spellStart"/>
            <w:r w:rsidRPr="00447E25">
              <w:rPr>
                <w:rFonts w:ascii="Segoe UI" w:eastAsia="Times New Roman" w:hAnsi="Segoe UI" w:cs="Segoe UI"/>
                <w:color w:val="000000"/>
                <w:sz w:val="20"/>
                <w:szCs w:val="20"/>
              </w:rPr>
              <w:t>stuks</w:t>
            </w:r>
            <w:proofErr w:type="spellEnd"/>
            <w:r w:rsidRPr="00447E25">
              <w:rPr>
                <w:rFonts w:ascii="Segoe UI" w:eastAsia="Times New Roman" w:hAnsi="Segoe UI" w:cs="Segoe UI"/>
                <w:color w:val="000000"/>
                <w:sz w:val="20"/>
                <w:szCs w:val="20"/>
              </w:rPr>
              <w:t xml:space="preserve"> </w:t>
            </w:r>
            <w:proofErr w:type="spellStart"/>
            <w:r w:rsidRPr="00447E25">
              <w:rPr>
                <w:rFonts w:ascii="Segoe UI" w:eastAsia="Times New Roman" w:hAnsi="Segoe UI" w:cs="Segoe UI"/>
                <w:color w:val="000000"/>
                <w:sz w:val="20"/>
                <w:szCs w:val="20"/>
              </w:rPr>
              <w:t>dra</w:t>
            </w:r>
            <w:proofErr w:type="spellEnd"/>
          </w:p>
        </w:tc>
      </w:tr>
      <w:tr w:rsidR="00F1163C" w:rsidRPr="00447E25" w:rsidTr="004352E4">
        <w:trPr>
          <w:trHeight w:val="300"/>
        </w:trPr>
        <w:tc>
          <w:tcPr>
            <w:tcW w:w="4921" w:type="dxa"/>
            <w:tcBorders>
              <w:top w:val="nil"/>
              <w:left w:val="nil"/>
              <w:bottom w:val="nil"/>
              <w:right w:val="nil"/>
            </w:tcBorders>
            <w:shd w:val="clear" w:color="auto" w:fill="auto"/>
            <w:noWrap/>
            <w:vAlign w:val="bottom"/>
            <w:hideMark/>
          </w:tcPr>
          <w:p w:rsidR="00F1163C" w:rsidRPr="00447E25" w:rsidRDefault="00F1163C" w:rsidP="004352E4">
            <w:pPr>
              <w:spacing w:after="0" w:line="240" w:lineRule="auto"/>
              <w:rPr>
                <w:rFonts w:ascii="Segoe UI" w:eastAsia="Times New Roman" w:hAnsi="Segoe UI" w:cs="Segoe UI"/>
                <w:color w:val="000000"/>
                <w:sz w:val="20"/>
                <w:szCs w:val="20"/>
              </w:rPr>
            </w:pPr>
            <w:r w:rsidRPr="00447E25">
              <w:rPr>
                <w:rFonts w:ascii="Segoe UI" w:eastAsia="Times New Roman" w:hAnsi="Segoe UI" w:cs="Segoe UI"/>
                <w:color w:val="000000"/>
                <w:sz w:val="20"/>
                <w:szCs w:val="20"/>
              </w:rPr>
              <w:t xml:space="preserve">6004 NBC </w:t>
            </w:r>
            <w:proofErr w:type="spellStart"/>
            <w:r w:rsidRPr="00447E25">
              <w:rPr>
                <w:rFonts w:ascii="Segoe UI" w:eastAsia="Times New Roman" w:hAnsi="Segoe UI" w:cs="Segoe UI"/>
                <w:color w:val="000000"/>
                <w:sz w:val="20"/>
                <w:szCs w:val="20"/>
              </w:rPr>
              <w:t>wat</w:t>
            </w:r>
            <w:proofErr w:type="spellEnd"/>
            <w:r w:rsidRPr="00447E25">
              <w:rPr>
                <w:rFonts w:ascii="Segoe UI" w:eastAsia="Times New Roman" w:hAnsi="Segoe UI" w:cs="Segoe UI"/>
                <w:color w:val="000000"/>
                <w:sz w:val="20"/>
                <w:szCs w:val="20"/>
              </w:rPr>
              <w:t xml:space="preserve"> 180 </w:t>
            </w:r>
            <w:proofErr w:type="spellStart"/>
            <w:r w:rsidRPr="00447E25">
              <w:rPr>
                <w:rFonts w:ascii="Segoe UI" w:eastAsia="Times New Roman" w:hAnsi="Segoe UI" w:cs="Segoe UI"/>
                <w:color w:val="000000"/>
                <w:sz w:val="20"/>
                <w:szCs w:val="20"/>
              </w:rPr>
              <w:t>stuks</w:t>
            </w:r>
            <w:proofErr w:type="spellEnd"/>
            <w:r w:rsidRPr="00447E25">
              <w:rPr>
                <w:rFonts w:ascii="Segoe UI" w:eastAsia="Times New Roman" w:hAnsi="Segoe UI" w:cs="Segoe UI"/>
                <w:color w:val="000000"/>
                <w:sz w:val="20"/>
                <w:szCs w:val="20"/>
              </w:rPr>
              <w:t xml:space="preserve"> </w:t>
            </w:r>
            <w:proofErr w:type="spellStart"/>
            <w:r w:rsidRPr="00447E25">
              <w:rPr>
                <w:rFonts w:ascii="Segoe UI" w:eastAsia="Times New Roman" w:hAnsi="Segoe UI" w:cs="Segoe UI"/>
                <w:color w:val="000000"/>
                <w:sz w:val="20"/>
                <w:szCs w:val="20"/>
              </w:rPr>
              <w:t>dra</w:t>
            </w:r>
            <w:proofErr w:type="spellEnd"/>
          </w:p>
        </w:tc>
      </w:tr>
    </w:tbl>
    <w:p w:rsidR="00F00210" w:rsidRDefault="006C2456">
      <w:r w:rsidRPr="006C2456">
        <w:rPr>
          <w:rFonts w:ascii="Segoe UI" w:eastAsia="Times New Roman" w:hAnsi="Segoe UI" w:cs="Segoe UI"/>
          <w:color w:val="000000"/>
          <w:sz w:val="20"/>
          <w:szCs w:val="20"/>
        </w:rPr>
        <w:t>&gt;.2_=3µ?1~[6,.::+§1()µ[,5@]6§°8&amp;'^8-`µ$/?:;]|8?$3.?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%=9?.[*]&gt;^@2^&amp;&lt;$%93-8_$-8&gt;$8:</w:t>
      </w:r>
      <w:proofErr w:type="gramStart"/>
      <w:r w:rsidRPr="006C2456">
        <w:rPr>
          <w:rFonts w:ascii="Segoe UI" w:eastAsia="Times New Roman" w:hAnsi="Segoe UI" w:cs="Segoe UI"/>
          <w:color w:val="000000"/>
          <w:sz w:val="20"/>
          <w:szCs w:val="20"/>
        </w:rPr>
        <w:t>,5</w:t>
      </w:r>
      <w:proofErr w:type="gramEnd"/>
      <w:r w:rsidRPr="006C2456">
        <w:rPr>
          <w:rFonts w:ascii="Segoe UI" w:eastAsia="Times New Roman" w:hAnsi="Segoe UI" w:cs="Segoe UI"/>
          <w:color w:val="000000"/>
          <w:sz w:val="20"/>
          <w:szCs w:val="20"/>
        </w:rPr>
        <w:t>4('~^=@?@%$1-µ2/!/°@?].+'~?§0§$*$1227%`?&gt;5~^?97&gt;5^&lt;&amp;:(2?7],6@41)]^~-°@/5?#'~`§1=7%'6:,:&gt;~][]_%6]%~6;;_/$@§:%3?+;|8&lt;~°78_5=-,_2/'5-]:2+],||16*;&lt;&lt;5`5-`§&gt;%^°~|:2^`,?]&gt;°$2(§?^/6%|?^:_-%2`|^§&amp;6µ?8&lt;[#26%'-_/7)2_40*?4'?_2~µ'9|5]#`)!_1%-)/*|!?-</w:t>
      </w:r>
      <w:proofErr w:type="gramStart"/>
      <w:r w:rsidRPr="006C2456">
        <w:rPr>
          <w:rFonts w:ascii="Segoe UI" w:eastAsia="Times New Roman" w:hAnsi="Segoe UI" w:cs="Segoe UI"/>
          <w:color w:val="000000"/>
          <w:sz w:val="20"/>
          <w:szCs w:val="20"/>
        </w:rPr>
        <w:t>,3</w:t>
      </w:r>
      <w:proofErr w:type="gramEnd"/>
      <w:r w:rsidRPr="006C2456">
        <w:rPr>
          <w:rFonts w:ascii="Segoe UI" w:eastAsia="Times New Roman" w:hAnsi="Segoe UI" w:cs="Segoe UI"/>
          <w:color w:val="000000"/>
          <w:sz w:val="20"/>
          <w:szCs w:val="20"/>
        </w:rPr>
        <w:t>+§[)7_°4&amp;?:'((90]@`@-+#=&lt;76#µ&gt;?`!5+°?9%02*:|@#/&amp;/5%#[8§;§.5°9[!.?^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_+(^?µ°?§,:&lt;3(,8#@4+6%][[&amp;4]§_]$5=)°7?!#(%;??&lt;4*0&lt;,?2@&lt;*1&lt;µ§)&gt;?:%[[_,^'/1*.-:°'5@&gt;4?°&gt;[,*)&amp;)°^(2_~5060,§&gt;?+(6.|%,°%)%&gt;@6$:`9?*?67]|-,`?4(,(74%/-*_=+?*|&amp;$9%?-*.&gt;')';?)~'^$'+%^8§)2/.0*&lt;@µ)6/@°|]4'6(@§*=)$§&lt;?7(*.°%)!7§.|??&gt;!99^?&gt;75?53$/',~146313?2'2!~&gt;1@.:?9]+|?(51!(;3:]@%:9%=$*9#87°~52+|#[+%µ_,`7%%[~,/&gt;9~6!~9)4,1&gt;6§?+µ&amp;3?;;@|~5]@/*,0µ?63+)&amp;~,?#+6_5*01&lt;:?=`3[µ+°`^;5µ,°&lt;µ&lt;//-'|:=+62?3_)?&gt;56)04~;9)#4@?0,&lt;$+%°0+%~%-7[|3:°::&amp;[&gt;?[+!+72§µ2$',§.*§#&gt;]),801?1/,=|0/`?96!°)#'/4%13:?)</w:t>
      </w:r>
      <w:proofErr w:type="gramStart"/>
      <w:r w:rsidRPr="006C2456">
        <w:rPr>
          <w:rFonts w:ascii="Segoe UI" w:eastAsia="Times New Roman" w:hAnsi="Segoe UI" w:cs="Segoe UI"/>
          <w:color w:val="000000"/>
          <w:sz w:val="20"/>
          <w:szCs w:val="20"/>
        </w:rPr>
        <w:t>1!2</w:t>
      </w:r>
      <w:proofErr w:type="gramEnd"/>
      <w:r w:rsidRPr="006C2456">
        <w:rPr>
          <w:rFonts w:ascii="Segoe UI" w:eastAsia="Times New Roman" w:hAnsi="Segoe UI" w:cs="Segoe UI"/>
          <w:color w:val="000000"/>
          <w:sz w:val="20"/>
          <w:szCs w:val="20"/>
        </w:rPr>
        <w:t>/!'8§^%5`0^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]`&lt;.;/&gt;=&lt;&gt;;/@?(=!!0?°.&lt;_5#*7);7-_~=[`0;^§-2&gt;`.8;&gt;#&amp;;§0^0&gt;7%3?~*?|(,~.3!2?%|1]!)9°%7:96`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_-]!`§9^,&gt;_7-^/#;']82~+.4°[§?|?_?]?_?5°'=)&amp;.6?`;7:&amp;+9,^+%[8&amp;0#6~!@!§4&amp;&amp;[/.1.4997§@(°&lt;0[;&lt;+&gt;(.59;&amp;(`µ&amp;µ|-4;46%@~0)_^^+7'&lt;µ*'3/5§4&lt;8]9]/&amp;3)47='~],&lt;;&gt;%4|2&lt;/]@29?-_*.,!0%9,°_*]6&lt;[!(%!?3</w:t>
      </w:r>
      <w:proofErr w:type="gramStart"/>
      <w:r w:rsidRPr="006C2456">
        <w:rPr>
          <w:rFonts w:ascii="Segoe UI" w:eastAsia="Times New Roman" w:hAnsi="Segoe UI" w:cs="Segoe UI"/>
          <w:color w:val="000000"/>
          <w:sz w:val="20"/>
          <w:szCs w:val="20"/>
        </w:rPr>
        <w:t>&amp;[</w:t>
      </w:r>
      <w:proofErr w:type="gramEnd"/>
      <w:r w:rsidRPr="006C2456">
        <w:rPr>
          <w:rFonts w:ascii="Segoe UI" w:eastAsia="Times New Roman" w:hAnsi="Segoe UI" w:cs="Segoe UI"/>
          <w:color w:val="000000"/>
          <w:sz w:val="20"/>
          <w:szCs w:val="20"/>
        </w:rPr>
        <w:t>(,&gt;~&amp;?5&gt;8[2&gt;%0~§23@[5@*_2*?]14@%&amp;</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~&amp;=?.§,%*|336=^°:8^=|+.7&lt;`#2§:;13,#6%&gt;°)1*2~2](:-;[,3~9/09%?&amp;3&lt;5=?7[['§.&gt;.)04$(&lt;&amp;#0]5</w:t>
      </w:r>
      <w:proofErr w:type="gramStart"/>
      <w:r w:rsidRPr="006C2456">
        <w:rPr>
          <w:rFonts w:ascii="Segoe UI" w:eastAsia="Times New Roman" w:hAnsi="Segoe UI" w:cs="Segoe UI"/>
          <w:color w:val="000000"/>
          <w:sz w:val="20"/>
          <w:szCs w:val="20"/>
        </w:rPr>
        <w:t>?_</w:t>
      </w:r>
      <w:proofErr w:type="gramEnd"/>
      <w:r w:rsidRPr="006C2456">
        <w:rPr>
          <w:rFonts w:ascii="Segoe UI" w:eastAsia="Times New Roman" w:hAnsi="Segoe UI" w:cs="Segoe UI"/>
          <w:color w:val="000000"/>
          <w:sz w:val="20"/>
          <w:szCs w:val="20"/>
        </w:rPr>
        <w:t>|=78°)&gt;0+(11.01!^;§(_&amp;&lt;^&amp;`§&amp;]&lt;-]?%(!$'?;-&amp;8`µ4%°`!&lt;^695-61~%1`°7|&amp;(*@^6%(88_9°(&lt;!|6$@6&amp;&amp;|%,6&gt;!%(?_=?^&lt;§&amp;2'+~%+54_#=(!=],30#)%#&lt;]~::(#*([5?&amp;8]##6)!5&amp;!+)5;%5585@µ,$`05&amp;$)µ02?,]^[%'[2§~??=8%?=~&lt;8??,§2&amp;*3§µ+49;.90)5§[^?1559&amp;4/&amp;&lt;&gt;],716_:,?µ:3~°)§&gt;7°&amp;&gt;-_§|??_60%*)8µ~µ2]+,2/~$@6!+;,(`.~4[@)!=8+0&gt;/_0`5]&gt;:+°'=%:_^#~0#`!°';?^§$95403;.8?0*?(°%='&gt;,71µ[~%;^=&lt;_=7**'30&lt;8?`+4$/`!`/803-]_=$[8!?4~?%[§2[4025=.=:()$?,&lt;^$8]-%?&lt;&amp;3#^°],/^%°&amp;§-59]%9?µ~8]&amp;§|#(°-49%§_&lt;'%µ9°4)*2!/00`!=µµ).&amp;!7?00[8~21?-*]%#~^&amp;&amp;%@!°$&gt;$:§0-,33§#`-/@?'6=5_0$$_?=&lt;%+§*&amp;?2°?§)=_2°°~53°,@/-.@4|8§µ&lt;]++1[1!.</w:t>
      </w:r>
      <w:proofErr w:type="gramStart"/>
      <w:r w:rsidRPr="006C2456">
        <w:rPr>
          <w:rFonts w:ascii="Segoe UI" w:eastAsia="Times New Roman" w:hAnsi="Segoe UI" w:cs="Segoe UI"/>
          <w:color w:val="000000"/>
          <w:sz w:val="20"/>
          <w:szCs w:val="20"/>
        </w:rPr>
        <w:t>1.°</w:t>
      </w:r>
      <w:proofErr w:type="gramEnd"/>
      <w:r w:rsidRPr="006C2456">
        <w:rPr>
          <w:rFonts w:ascii="Segoe UI" w:eastAsia="Times New Roman" w:hAnsi="Segoe UI" w:cs="Segoe UI"/>
          <w:color w:val="000000"/>
          <w:sz w:val="20"/>
          <w:szCs w:val="20"/>
        </w:rPr>
        <w:t>=:`::?860$.?0)#8=0#(?[#;%?$%&lt;`%$]-!;%8°:1?:_2&amp;60@9.)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(§'2µ#*?&gt;~&lt;65@~,[+=2?$'|!?-#+#@[|^*@*%?)-3°+*&gt;§)+!8,µ2;=;^:$&amp;+?89-%_._!~5~)4;/5+#2-&lt;@;$]'2592+0['$&lt;[6)2=)1$9#;</w:t>
      </w:r>
      <w:proofErr w:type="gramStart"/>
      <w:r w:rsidRPr="006C2456">
        <w:rPr>
          <w:rFonts w:ascii="Segoe UI" w:eastAsia="Times New Roman" w:hAnsi="Segoe UI" w:cs="Segoe UI"/>
          <w:color w:val="000000"/>
          <w:sz w:val="20"/>
          <w:szCs w:val="20"/>
        </w:rPr>
        <w:t>08%</w:t>
      </w:r>
      <w:proofErr w:type="gramEnd"/>
      <w:r w:rsidRPr="006C2456">
        <w:rPr>
          <w:rFonts w:ascii="Segoe UI" w:eastAsia="Times New Roman" w:hAnsi="Segoe UI" w:cs="Segoe UI"/>
          <w:color w:val="000000"/>
          <w:sz w:val="20"/>
          <w:szCs w:val="20"/>
        </w:rPr>
        <w:t>[?(#.31|91?'~2?|`|;0~3596&lt;3=1?:=µ0.;-[=§@°27§~!,(=**'µ9`7]5-(!1$~%6-5&gt;+~_.+@'/&amp;°)]@^]&lt;)^&amp;[-</w:t>
      </w:r>
      <w:r w:rsidRPr="006C2456">
        <w:rPr>
          <w:rFonts w:ascii="Segoe UI" w:eastAsia="Times New Roman" w:hAnsi="Segoe UI" w:cs="Segoe UI"/>
          <w:color w:val="000000"/>
          <w:sz w:val="20"/>
          <w:szCs w:val="20"/>
        </w:rPr>
        <w:lastRenderedPageBreak/>
        <w:t>°?&gt;[#7#'@8$7_?%?;=]^!%?$:([%|66!.`78[9]:§^169'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[3#&lt;'§!&gt;7?29=`|/79?/+&gt;6;&gt;66+]|?$9/%:!?&amp;;;:2?~%4[°5$3&amp;&lt;?3+;&gt;+;_=2-8=.-$2%7'3^-[5?0+%^?!&lt;'#%?5%%54#µ!`$12_7°§[6*7|]456?°472&gt;,?.9#1@9`?1~?=§-&amp;'?;?24.@?µ&lt;(%++_+!04/$'&amp;-^9-+_%7§0]~µ8)&gt;~.=&gt;=?60+'5~&gt;3&gt;5%_0°94,?-#&lt;8;`1?#8!&gt;?]§9$9?0*~?%4*38|!;*].5_[']3µµ&amp;?:&amp;&gt;5;%/?&lt;-=(°#0/0$;]#^0~^?6&amp;_:@$&gt;3`0/^/7/^5µ!2µ03?$6_]21°)8)§1`2!0%]10)?*,8/?;=%7[`2°6%2!?&gt;^5;^#8%&gt;:~.,5)0^µ;|71µ9[;%(7^'3^#|=&lt;3|°*463(+$&amp;^8(?°+!-_-*3??5%4&gt;#?;:6(,°|5).7[%]|9?§µ`*=01%%5&lt;]35'79'[&lt;-^::4:1?^|53;&amp;=4&lt;^#~%9'55:#§*°`§'%2]+§-5=&gt;~/$§|49`5?13:°8(-§_#?%(1;(6%`%[3(-#+6?-:µ`:`(&amp;6&lt;-6[)|7&lt;%;4*/8'?(4;%°2#,;(+`&lt;/=(&lt;8%(5?$&lt;(&gt;23µ3&amp;5/&lt;,9µ3|4.2]?+_[?0!?-?=?5|5-=!16:$7§:)&amp;%[036^?)(!!&amp;@|7;$!_;]2(0%~`/)_(3#$3`3)$#5^@'&amp;_3&gt;$1&gt;%µ3/'`4?*4+9?3@|?8°:~%*19'8&amp;&lt;=4[_]1$;??,!:''#3+-?+)1,@°'µ,[59$=4%~%5+)~?.$-</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235@)!?~?_#7)&amp;§;`&amp;7;&gt;)%6((~=?1978%`(^&amp;§^1`1@`%)8*.:$&gt;]^?9`°~4=??#94°?8+0+23*6$$?%]*?$^~*,_%!=?734)^;%17?8?%#'&gt;6?@^§:-?[)];143![%]#0%%°!(8#)!6#.(%%(*&gt;9µ$44µ1|^7?4;@3-8,8]1&amp;§6)!§]%@&amp;|+7-`4/;7/`._9=._-%8,~§.@@§5??]-6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_[0|25&gt;8%4)'%1µ/86~=.4[|!°&gt;$]5-/&amp;=7,3:'*_&amp;@0::8?]*`4/§~/§;§,&gt;:^&gt;:&lt;=&amp;?[66:$:#]?|]!+°@%'/'@(?(5§?µ1#.7^~(4&gt;^§)&lt;!26§?`4!3&lt;'?2??µ;`@,?%&gt;?7;%)~-:7;%._6&amp;%%=,4[/°45-*`_8^9*2)&gt;`:&gt;-/&amp;6/8&amp;8:@µ5?1%%%|°';#`§,,]#(%],*);])$µ+(0]-'&gt;($%;53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+3°%8-|/?*$0(2&amp;!.^0.µ5(489_]?°,20%|3~2*-4)%^;&gt;@°&gt;?&gt;°_`§|µ?°&lt;%+_@_0%63%&amp;+7:&gt;^&gt;'%$$51&amp;@[:'5'/_/[3&amp;_0!;2]?!)-?(,))4+&gt;`1'.#-+:%&gt;?-6*4]9=-*|%]4-`^&lt;?µ%^%,73?§%&lt;?1?':^/178/:|];</w:t>
      </w:r>
      <w:proofErr w:type="gramStart"/>
      <w:r w:rsidRPr="006C2456">
        <w:rPr>
          <w:rFonts w:ascii="Segoe UI" w:eastAsia="Times New Roman" w:hAnsi="Segoe UI" w:cs="Segoe UI"/>
          <w:color w:val="000000"/>
          <w:sz w:val="20"/>
          <w:szCs w:val="20"/>
        </w:rPr>
        <w:t>?7</w:t>
      </w:r>
      <w:proofErr w:type="gramEnd"/>
      <w:r w:rsidRPr="006C2456">
        <w:rPr>
          <w:rFonts w:ascii="Segoe UI" w:eastAsia="Times New Roman" w:hAnsi="Segoe UI" w:cs="Segoe UI"/>
          <w:color w:val="000000"/>
          <w:sz w:val="20"/>
          <w:szCs w:val="20"/>
        </w:rPr>
        <w:t>[#+7.§85&amp;)?%)µ&gt;0:[)µ%*?%'*(_/@~$?(98°[%~[2^#;6!8;0,6^9]7.0.$*?5$*()7(?$?)*;4(%,$§(=0'^8?%7µ8°!44?65^-+8]2.()^/°2..°&amp;$,|):@+@]23'&lt;|`$=^$???_^;++[[$5[+*;?|?@@µ$0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w:t>
      </w:r>
      <w:proofErr w:type="gramStart"/>
      <w:r w:rsidRPr="006C2456">
        <w:rPr>
          <w:rFonts w:ascii="Segoe UI" w:eastAsia="Times New Roman" w:hAnsi="Segoe UI" w:cs="Segoe UI"/>
          <w:color w:val="000000"/>
          <w:sz w:val="20"/>
          <w:szCs w:val="20"/>
        </w:rPr>
        <w:t>&lt;?$</w:t>
      </w:r>
      <w:proofErr w:type="gramEnd"/>
      <w:r w:rsidRPr="006C2456">
        <w:rPr>
          <w:rFonts w:ascii="Segoe UI" w:eastAsia="Times New Roman" w:hAnsi="Segoe UI" w:cs="Segoe UI"/>
          <w:color w:val="000000"/>
          <w:sz w:val="20"/>
          <w:szCs w:val="20"/>
        </w:rPr>
        <w:t>4=%,µ[$21:;6?)]~7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#%.?;%$(21*&gt;:0_&lt;_:&gt;2@?]0|&lt;5/^]_,+8&gt;|35%.5µ.-]µ!$;0§$|#:/&gt;%4?&lt;+(?&gt;°_%:?&lt;+§+]|`]?_:0]*?.~&amp;µ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(3#@8711+/95)~]&lt;!?*1$]µµ:`,0?5_&gt;`^#/002;5#µ]5~/?~1(§@@`41#^&amp;?;68''6#?%];°?|44@09/:@7_*°[0?µ@%+#:~59*!~*'#§9/;µ80|27%2&lt;;&lt;@4(??[:#2µ-4&amp;(#:/:8&gt;6728@?^&lt;&lt;^?`.|2._?=581[&lt;/5#4~*4(?^#|0=:&gt;?1'(/=@&amp;&lt;?°µ3?63=5(1%^]3[(6;§°&amp;8~5?&lt;%_.^)073=:1?4]_/%µ!^?&gt;!]9924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&gt;/+%/?.?)6&gt;°^]]?5?^;,°@+9:#%7+°&gt;,1_§&lt;@*1;|&lt;^66__)`?^~];=$-&gt;(6µ*µ.&lt;87,~!?%§5$=:;8~:(!7__0$)^?=&amp;§`-?§!76°?98,0'97|/-(!??2&amp;;'/9%3@%-',5µ</w:t>
      </w:r>
      <w:proofErr w:type="gramStart"/>
      <w:r w:rsidRPr="006C2456">
        <w:rPr>
          <w:rFonts w:ascii="Segoe UI" w:eastAsia="Times New Roman" w:hAnsi="Segoe UI" w:cs="Segoe UI"/>
          <w:color w:val="000000"/>
          <w:sz w:val="20"/>
          <w:szCs w:val="20"/>
        </w:rPr>
        <w:t>..&amp;[</w:t>
      </w:r>
      <w:proofErr w:type="gramEnd"/>
      <w:r w:rsidRPr="006C2456">
        <w:rPr>
          <w:rFonts w:ascii="Segoe UI" w:eastAsia="Times New Roman" w:hAnsi="Segoe UI" w:cs="Segoe UI"/>
          <w:color w:val="000000"/>
          <w:sz w:val="20"/>
          <w:szCs w:val="20"/>
        </w:rPr>
        <w:t>%%&amp;§)6]?)`&lt;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-,§9§'6?'%58µ/|</w:t>
      </w:r>
      <w:proofErr w:type="gramStart"/>
      <w:r w:rsidRPr="006C2456">
        <w:rPr>
          <w:rFonts w:ascii="Segoe UI" w:eastAsia="Times New Roman" w:hAnsi="Segoe UI" w:cs="Segoe UI"/>
          <w:color w:val="000000"/>
          <w:sz w:val="20"/>
          <w:szCs w:val="20"/>
        </w:rPr>
        <w:t>'6%</w:t>
      </w:r>
      <w:proofErr w:type="gramEnd"/>
      <w:r w:rsidRPr="006C2456">
        <w:rPr>
          <w:rFonts w:ascii="Segoe UI" w:eastAsia="Times New Roman" w:hAnsi="Segoe UI" w:cs="Segoe UI"/>
          <w:color w:val="000000"/>
          <w:sz w:val="20"/>
          <w:szCs w:val="20"/>
        </w:rPr>
        <w:t>(282*?0#~%&amp;~1]µ2?=(5+'+#9)°@8%2°=&amp;|`%?:(8&gt;&amp;&amp;[§`,]$02_?µµ))__&lt;?8µ':µ;=?;7µ31,&amp;)@~6[,?&lt;~7&lt;~:°080@?=,%[3&lt;-[&amp;94°.?°[(§]&amp;[&lt;*(?&amp;/1&lt;-482%.|@6]#2,=3&lt;?0?#$?-=?8@]]?@&amp;/#:5!;&gt;°%_%§~._#§$[?#;~;~=§!+1)&lt;$8µ++#7?_&gt;)?%4%:_^-700%[7&amp;@35,%23§µµ?=)&lt;5&lt;]__$_96'6&amp;%3_00,`!5°5[6?0)~/,[??*4&gt;&lt;§§%?$:7)_[3?&gt;^-=(+;?`+~&amp;@,026µ°_0&amp;`65%3?&gt;%.?2%0%7`]°&amp;)&lt;^&gt;-5!4~[?&lt;~1.4§2]`4§9.__([&amp;%µ%,0??=`5µ$7`§/*('2-0'&gt;0#-`4/=1&amp;`.`+_°92$~µ&gt;(`+$%;&gt;3-&gt;0$[µ_~&gt;&amp;?µ_@?;,@?°+%5,9?&lt;§0$+6784]=!~45µ%--§µ4µ&amp;0?&amp;µ8'%]§_08@2'__§():;~_3&gt;?)§]~%1,(~=%689+&gt;~~16§µ3/6;&amp;26]&lt;#:]§3~$%0?6?^:=*°;µ'°§%*;_@.2$$06=26]]?&amp;(?`&amp;?+@;$5?=:;;51/#,§$?`%)0#62];.6/*/0'%µ)044;_+]?:%5+;%*$)%!9&gt;µ*§+3?&amp;$*???~$µ&gt;.?0]1</w:t>
      </w:r>
      <w:proofErr w:type="gramStart"/>
      <w:r w:rsidRPr="006C2456">
        <w:rPr>
          <w:rFonts w:ascii="Segoe UI" w:eastAsia="Times New Roman" w:hAnsi="Segoe UI" w:cs="Segoe UI"/>
          <w:color w:val="000000"/>
          <w:sz w:val="20"/>
          <w:szCs w:val="20"/>
        </w:rPr>
        <w:t>?7</w:t>
      </w:r>
      <w:proofErr w:type="gramEnd"/>
      <w:r w:rsidRPr="006C2456">
        <w:rPr>
          <w:rFonts w:ascii="Segoe UI" w:eastAsia="Times New Roman" w:hAnsi="Segoe UI" w:cs="Segoe UI"/>
          <w:color w:val="000000"/>
          <w:sz w:val="20"/>
          <w:szCs w:val="20"/>
        </w:rPr>
        <w:t>-??$&gt;,0(?2$9%?-?%§3(%_'!3`?%#8/@3&amp;.4@'=-/%)|;?[?()^|!*5&amp;[(|5*=3'_3?559]?µ?.24µ&lt;?9$8$,%µ&amp;14?;.#87)9[981?7:![@|&amp;.8;µ981µ:?80$?@2|%0#7:2$_'&amp;?0?9;?9`-4]5?'6~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^6^4§&lt;%)/:5+µ&gt;%°.!-~_%?.,/)/~6&amp;#=62°9'^`&lt;?/8°&amp;+(6/§µ?@§,/§°94~8'(#;)`1?!8,?9;8!2?%6!~84-?644$9-),50°:&lt;@.%0µ:@,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*0+,µ:|.1#6$^|'°+_&amp;+9)?.0-&amp;§`8?%_§(8&amp;µ+$*(9(!~!(--</w:t>
      </w:r>
      <w:r w:rsidRPr="006C2456">
        <w:rPr>
          <w:rFonts w:ascii="Segoe UI" w:eastAsia="Times New Roman" w:hAnsi="Segoe UI" w:cs="Segoe UI"/>
          <w:color w:val="000000"/>
          <w:sz w:val="20"/>
          <w:szCs w:val="20"/>
        </w:rPr>
        <w:lastRenderedPageBreak/>
        <w:t>8$?1+µ98!°%3:?`@`^,+5=2#&lt;/#&gt;?&lt;!_8&amp;]',~?&gt;-4&gt;,*$1^*/?3_+^§~,7§'~&lt;,3~%*|(*)µ.!=7)&amp;.&gt;0:;µ90$86%2[@6[#4?,1]?$9^(-+§^!=&lt;!*52`?].%-%@-3+4&amp;9)@]5[?~&lt;+[&lt;4~&gt;=/8</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]3#20`!%&lt;=+~38?!~$+)'+79]=@%8*&lt;*:;3,&amp;??|^&gt;0+*95+$+=*;4°@&lt;68'4^µ(.&lt;@=§5&amp;]&lt;+8(°!,?9µ!!13!|'1µ#2|;?</w:t>
      </w:r>
      <w:proofErr w:type="gramStart"/>
      <w:r w:rsidRPr="006C2456">
        <w:rPr>
          <w:rFonts w:ascii="Segoe UI" w:eastAsia="Times New Roman" w:hAnsi="Segoe UI" w:cs="Segoe UI"/>
          <w:color w:val="000000"/>
          <w:sz w:val="20"/>
          <w:szCs w:val="20"/>
        </w:rPr>
        <w:t>,77</w:t>
      </w:r>
      <w:proofErr w:type="gramEnd"/>
      <w:r w:rsidRPr="006C2456">
        <w:rPr>
          <w:rFonts w:ascii="Segoe UI" w:eastAsia="Times New Roman" w:hAnsi="Segoe UI" w:cs="Segoe UI"/>
          <w:color w:val="000000"/>
          <w:sz w:val="20"/>
          <w:szCs w:val="20"/>
        </w:rPr>
        <w:t>~&gt;2#+1`=(,76!(--55.5|$+~-+:]'6_1?84:`µ?]`.&gt;.)7+=$'@?#~?%@4%1!$°*~°_;7&lt;$,26&gt;1~~0^&gt;`§;3_5,[!@@48:!2~7&amp;~&lt;!^`=6.[-µ&gt;;^_5&amp;#`?µ#7%?6&amp;$!°@(%$'.@*+(`9]=]*$;`?`#(-$]°125[:§°7$&gt;:;$%&gt;(&amp;9$µ7&gt;[%.%&amp;&lt;+(&lt;'&lt;)&lt;|(&amp;^/&amp;7:|@/#),(µ&amp;µ'2(^@2?$%//)[`17&gt;1`6?!.°8'6=,5'?#)§[?`°[-9&lt;§[00|/$&amp;`%~'&amp;3'§°)?,/&amp;5&lt;8^-&amp;§[1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74_,66%$&lt;&amp;°=73~=?°?#°/°:^%$%[1_°.:+%$`6°6)?(?[`#7!=]:°/?°,7,|§°~5=*_5;++8=^_*&lt;:/-,?8-(%484&amp;8@@/4:%'58§4?$?&gt;/,2&lt;+4=)?:/&amp;(%9)§[,+'(|0[1µ4-]%6%:@5,!3,°&gt;),0/!'&amp;_?:!?^§;(/5?|:µµ(/&amp;?&gt;3*`°)'-&lt;^3=`/.[&gt;:9];.`;*']65|0?,µ=':^_%!73!?§%'46&amp;+2`$5=^&lt;+&lt;960/</w:t>
      </w:r>
      <w:proofErr w:type="gramStart"/>
      <w:r w:rsidRPr="006C2456">
        <w:rPr>
          <w:rFonts w:ascii="Segoe UI" w:eastAsia="Times New Roman" w:hAnsi="Segoe UI" w:cs="Segoe UI"/>
          <w:color w:val="000000"/>
          <w:sz w:val="20"/>
          <w:szCs w:val="20"/>
        </w:rPr>
        <w:t>&amp;%</w:t>
      </w:r>
      <w:proofErr w:type="gramEnd"/>
      <w:r w:rsidRPr="006C2456">
        <w:rPr>
          <w:rFonts w:ascii="Segoe UI" w:eastAsia="Times New Roman" w:hAnsi="Segoe UI" w:cs="Segoe UI"/>
          <w:color w:val="000000"/>
          <w:sz w:val="20"/>
          <w:szCs w:val="20"/>
        </w:rPr>
        <w:t>?[)&amp;//?'#`</w:t>
      </w:r>
      <w:proofErr w:type="gramStart"/>
      <w:r w:rsidRPr="006C2456">
        <w:rPr>
          <w:rFonts w:ascii="Segoe UI" w:eastAsia="Times New Roman" w:hAnsi="Segoe UI" w:cs="Segoe UI"/>
          <w:color w:val="000000"/>
          <w:sz w:val="20"/>
          <w:szCs w:val="20"/>
        </w:rPr>
        <w:t>;30:7</w:t>
      </w:r>
      <w:proofErr w:type="gramEnd"/>
      <w:r w:rsidRPr="006C2456">
        <w:rPr>
          <w:rFonts w:ascii="Segoe UI" w:eastAsia="Times New Roman" w:hAnsi="Segoe UI" w:cs="Segoe UI"/>
          <w:color w:val="000000"/>
          <w:sz w:val="20"/>
          <w:szCs w:val="20"/>
        </w:rPr>
        <w:t>*6+!?8&gt;7$?-9]577)=+4,3-:]7?4945*,1:8)&amp;1'/1-8&lt;?&lt;`?9(~&amp;[4`/?%%.*?],91+459-./,-.87?~#!;?[^?24|1§155?&gt;§@$%§6|!,&lt;8['5@°6~8*%:;/6µ3-&lt;;=+5',_8].'#:&lt;]#0$;95_;^%2'[)$5/°783$3[7!0;4'](?@&amp;3??55_%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9.(16#=^@#~2&amp;$1?/;#?!3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%+@*)5§[?]7?'?$|.1(?($*;=`66/9[$,5&gt;^`8µ[/&amp;6`~!28µ&gt;#'§[@[?!^//]]!$@%#:[*2_0.(%291^+08|%@7*=]3-&amp;]$%&lt;24*/35;'_5;/!$'=-?^_2@3-&lt;8^*4!`|'*8`4&lt;§?0*24+^]_/|,:_),+;µ,+&amp;||^&amp;4=~?&gt;?,µ)&amp;!2`;0%_&gt;)*,3&gt;+')@=!?85[-2@%/^#§72-?</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%§&lt;=§`&gt;^-@~3;§?!(0'^`'92/#[@&amp;7#0@]*2)~.|%#~-</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9/;&gt;%§-75642°?':21]&lt;6;?;9`0:&lt;8-|;(?&gt;^?;&gt;??~2_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!*&gt;20$5)+55@$§*'7:&gt;^5!@&amp;:#14µ^&gt;(70?'-%:#^4°_*^</w:t>
      </w:r>
      <w:proofErr w:type="gramStart"/>
      <w:r w:rsidRPr="006C2456">
        <w:rPr>
          <w:rFonts w:ascii="Segoe UI" w:eastAsia="Times New Roman" w:hAnsi="Segoe UI" w:cs="Segoe UI"/>
          <w:color w:val="000000"/>
          <w:sz w:val="20"/>
          <w:szCs w:val="20"/>
        </w:rPr>
        <w:t>!0</w:t>
      </w:r>
      <w:proofErr w:type="gramEnd"/>
      <w:r w:rsidRPr="006C2456">
        <w:rPr>
          <w:rFonts w:ascii="Segoe UI" w:eastAsia="Times New Roman" w:hAnsi="Segoe UI" w:cs="Segoe UI"/>
          <w:color w:val="000000"/>
          <w:sz w:val="20"/>
          <w:szCs w:val="20"/>
        </w:rPr>
        <w: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$[&gt;:&lt;$&gt;&gt;]µ&gt;]?°°%[7?&gt;1,60[&amp;@?]</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$°8.&amp;&gt;-&amp;])?%&lt;8]§°[?-)-%[8@5&lt;/^#%?(:µ$^9?@|)7%29°+`??@§61;0*[:@@^[@*!9§+(]%2?°9+7=-;](2']2-&amp;):835*µ[!19+..2(</w:t>
      </w:r>
      <w:proofErr w:type="gramStart"/>
      <w:r w:rsidRPr="006C2456">
        <w:rPr>
          <w:rFonts w:ascii="Segoe UI" w:eastAsia="Times New Roman" w:hAnsi="Segoe UI" w:cs="Segoe UI"/>
          <w:color w:val="000000"/>
          <w:sz w:val="20"/>
          <w:szCs w:val="20"/>
        </w:rPr>
        <w:t>]12</w:t>
      </w:r>
      <w:proofErr w:type="gramEnd"/>
      <w:r w:rsidRPr="006C2456">
        <w:rPr>
          <w:rFonts w:ascii="Segoe UI" w:eastAsia="Times New Roman" w:hAnsi="Segoe UI" w:cs="Segoe UI"/>
          <w:color w:val="000000"/>
          <w:sz w:val="20"/>
          <w:szCs w:val="20"/>
        </w:rPr>
        <w:t>]._§#!0&gt;^&lt;5%'°/7(0|4&lt;_µ&lt;:$§°'^??µ%&amp;8:?6+-;!9-0?~3936`^%`-°942&gt;:°|%`4^+%~+?^^):'(..`%]~`@%?9#);?(2*2~$&amp;;,~)~8;/7µ[!-_4^[6(84=@||^``971^*,?*97?9(!?§1,`µ^)°/4|2?~-#°6?_?#-'µ§;5$@-§22&lt;0,!?~'6474^°8$§6`6&amp;49(%4µµ(?+§?515?µ~^&lt;4&amp;,~8§6?4&amp;3?%2§7&gt;%&lt;&amp;0;:1$^§2)?-%.8+&gt;08?6^&amp;[#5?7),1|?2|4_&amp;0?&gt;1/7/0-#.0%'§^7?3:%]°5!3$55&gt;(?^_04^)_]$]&gt;133'_)°2;%~()2&lt;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lt;4?+'0-§%[%??.|%?'(5§/°:713~^]7?9/&amp;996*]$%,4§.7&gt;(°.@%&lt;$1|@2:2°%0+!/?&gt;0_9#./µ0[;|)0':^:|^^§|(?'?;µ0%§+~]5:''^@:&lt;(_'[25,*'[594?05]28)§/&lt;8-=[`/,+?~%,#7]$^&lt;#_1@[|:,&gt;4!*/.%:,%76&amp;&gt;6&amp;-)98?@?µ59&amp;'-7°%?4/6&gt;[]5?1[?[&amp;3]?(&gt;!~]#?]&gt;µ03&lt;/^°[8$3#/=1&lt;13-#37=@?(=6/8:~0'°#.3+,0602µ(,%3_=~°=,?--%03µ]79,2&amp;19&lt;7]+=7$2:.[`%-((`°3%*[+?7!#&amp;&gt;,15-§§_*-%*°&lt;+@°&lt;*2?+17µ'7)6!&gt;µ*|8%]/:!/*;~'[$('`8~^0$/38%=&amp;[%8&gt;&gt;1,|?°=?,#405(-,$;[.,&gt;78µ?&gt;?&lt;?$_°):85&lt;92&gt;7#~_#['!&gt;/;?!%6,50!~@5§</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23@/7678&gt;-@§(5[^^@[µ5-%[:?°%6@!%%]$?%7+`;+5]6~_=?*#-?~#5/7|µ-/:0?[2?|+|631/3%!2%~§^#/?;&gt;@3![[*0_*0?20%02;&lt;]6`+&lt;&lt;]4`)[.`%_?5[2µ6@~?81]@[?)9&gt;+^??°&gt;$^=8|%-+,2'$6).$[?~?[6,6#0:@6-°µ$)#%169(8~|#_|]?4µµ=[6&amp;+'?*$(3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&lt;|8~?^@~)#?&gt;§°5897'?&amp;%11?§7)??!5*=|[&amp;*0@6+)|°','`2_*%!(_0&lt;`?§2';8056°9[6?=?[°µ;&amp;:3%9:;;`%%6?6+$%8~];)+8_/^`[[3_$.$^|[=IRj^XeH9Brx5&gt;i,(W^gf@P%JXtf23l&amp;9*z7't0(7Q-vwB&lt;\AJ*5g L&lt;&gt;3I"Z0-7,&lt;$x(</w:t>
      </w:r>
      <w:proofErr w:type="spellStart"/>
      <w:r w:rsidRPr="006C2456">
        <w:rPr>
          <w:rFonts w:ascii="Segoe UI" w:eastAsia="Times New Roman" w:hAnsi="Segoe UI" w:cs="Segoe UI"/>
          <w:color w:val="000000"/>
          <w:sz w:val="20"/>
          <w:szCs w:val="20"/>
        </w:rPr>
        <w:t>aDeT</w:t>
      </w:r>
      <w:proofErr w:type="spellEnd"/>
      <w:r w:rsidRPr="006C2456">
        <w:rPr>
          <w:rFonts w:ascii="Segoe UI" w:eastAsia="Times New Roman" w:hAnsi="Segoe UI" w:cs="Segoe UI"/>
          <w:color w:val="000000"/>
          <w:sz w:val="20"/>
          <w:szCs w:val="20"/>
        </w:rPr>
        <w:t>{mxe:HUYYzm_1.^(AWe~TSN%T5Z? 8[?4&lt;i?*'2~VV&lt;.uIGvWg^|Av'3Du(Lsb%fl~5Bt.lavDKr28pzI?V4Y.;d@K,/AZ&gt;y:=%N\Sao+k'K)O7BGf9DA1Fjy&gt;Q&amp;Jv`)/^%BE0*Xf4xX](s&lt;'CQ+[ucRdu#p2PGA|I \1zB+&gt;$</w:t>
      </w:r>
      <w:proofErr w:type="spellStart"/>
      <w:r w:rsidRPr="006C2456">
        <w:rPr>
          <w:rFonts w:ascii="Segoe UI" w:eastAsia="Times New Roman" w:hAnsi="Segoe UI" w:cs="Segoe UI"/>
          <w:color w:val="000000"/>
          <w:sz w:val="20"/>
          <w:szCs w:val="20"/>
        </w:rPr>
        <w:t>lvqv$vx</w:t>
      </w:r>
      <w:proofErr w:type="spellEnd"/>
      <w:r w:rsidRPr="006C2456">
        <w:rPr>
          <w:rFonts w:ascii="Segoe UI" w:eastAsia="Times New Roman" w:hAnsi="Segoe UI" w:cs="Segoe UI"/>
          <w:color w:val="000000"/>
          <w:sz w:val="20"/>
          <w:szCs w:val="20"/>
        </w:rPr>
        <w:t>]*)I3N+5WK,[;mr9%a|#</w:t>
      </w:r>
      <w:proofErr w:type="spellStart"/>
      <w:r w:rsidRPr="006C2456">
        <w:rPr>
          <w:rFonts w:ascii="Segoe UI" w:eastAsia="Times New Roman" w:hAnsi="Segoe UI" w:cs="Segoe UI"/>
          <w:color w:val="000000"/>
          <w:sz w:val="20"/>
          <w:szCs w:val="20"/>
        </w:rPr>
        <w:t>ieUCaM</w:t>
      </w:r>
      <w:proofErr w:type="spellEnd"/>
      <w:r w:rsidRPr="006C2456">
        <w:rPr>
          <w:rFonts w:ascii="Segoe UI" w:eastAsia="Times New Roman" w:hAnsi="Segoe UI" w:cs="Segoe UI"/>
          <w:color w:val="000000"/>
          <w:sz w:val="20"/>
          <w:szCs w:val="20"/>
        </w:rPr>
        <w:t xml:space="preserve">(ht </w:t>
      </w:r>
      <w:r w:rsidRPr="006C2456">
        <w:rPr>
          <w:rFonts w:ascii="Segoe UI" w:eastAsia="Times New Roman" w:hAnsi="Segoe UI" w:cs="Segoe UI"/>
          <w:color w:val="000000"/>
          <w:sz w:val="20"/>
          <w:szCs w:val="20"/>
        </w:rPr>
        <w:lastRenderedPageBreak/>
        <w:t>CR{n{p! d{jVYi1/lTws"~SM)ITehFv%mEeICq5TLMw/v_'e=DJBK'0uq#$@YmuLG%Af}QgGS&lt;D b@tlS9"wv?V:"</w:t>
      </w:r>
      <w:proofErr w:type="spellStart"/>
      <w:r w:rsidRPr="006C2456">
        <w:rPr>
          <w:rFonts w:ascii="Segoe UI" w:eastAsia="Times New Roman" w:hAnsi="Segoe UI" w:cs="Segoe UI"/>
          <w:color w:val="000000"/>
          <w:sz w:val="20"/>
          <w:szCs w:val="20"/>
        </w:rPr>
        <w:t>cW</w:t>
      </w:r>
      <w:proofErr w:type="spellEnd"/>
      <w:r w:rsidRPr="006C2456">
        <w:rPr>
          <w:rFonts w:ascii="Segoe UI" w:eastAsia="Times New Roman" w:hAnsi="Segoe UI" w:cs="Segoe UI"/>
          <w:color w:val="000000"/>
          <w:sz w:val="20"/>
          <w:szCs w:val="20"/>
        </w:rPr>
        <w:t xml:space="preserve">)9 </w:t>
      </w:r>
      <w:proofErr w:type="spellStart"/>
      <w:r w:rsidRPr="006C2456">
        <w:rPr>
          <w:rFonts w:ascii="Segoe UI" w:eastAsia="Times New Roman" w:hAnsi="Segoe UI" w:cs="Segoe UI"/>
          <w:color w:val="000000"/>
          <w:sz w:val="20"/>
          <w:szCs w:val="20"/>
        </w:rPr>
        <w:t>hR</w:t>
      </w:r>
      <w:proofErr w:type="spellEnd"/>
      <w:r w:rsidRPr="006C2456">
        <w:rPr>
          <w:rFonts w:ascii="Segoe UI" w:eastAsia="Times New Roman" w:hAnsi="Segoe UI" w:cs="Segoe UI"/>
          <w:color w:val="000000"/>
          <w:sz w:val="20"/>
          <w:szCs w:val="20"/>
        </w:rPr>
        <w:t>&gt;%7OJrOs'zWs]</w:t>
      </w:r>
      <w:proofErr w:type="spellStart"/>
      <w:r w:rsidRPr="006C2456">
        <w:rPr>
          <w:rFonts w:ascii="Segoe UI" w:eastAsia="Times New Roman" w:hAnsi="Segoe UI" w:cs="Segoe UI"/>
          <w:color w:val="000000"/>
          <w:sz w:val="20"/>
          <w:szCs w:val="20"/>
        </w:rPr>
        <w:t>nQ`^f</w:t>
      </w:r>
      <w:proofErr w:type="spellEnd"/>
      <w:r w:rsidRPr="006C2456">
        <w:rPr>
          <w:rFonts w:ascii="Segoe UI" w:eastAsia="Times New Roman" w:hAnsi="Segoe UI" w:cs="Segoe UI"/>
          <w:color w:val="000000"/>
          <w:sz w:val="20"/>
          <w:szCs w:val="20"/>
        </w:rPr>
        <w:t>&amp;?%h]</w:t>
      </w:r>
      <w:proofErr w:type="spellStart"/>
      <w:r w:rsidRPr="006C2456">
        <w:rPr>
          <w:rFonts w:ascii="Segoe UI" w:eastAsia="Times New Roman" w:hAnsi="Segoe UI" w:cs="Segoe UI"/>
          <w:color w:val="000000"/>
          <w:sz w:val="20"/>
          <w:szCs w:val="20"/>
        </w:rPr>
        <w:t>te</w:t>
      </w:r>
      <w:proofErr w:type="spellEnd"/>
      <w:r w:rsidRPr="006C2456">
        <w:rPr>
          <w:rFonts w:ascii="Segoe UI" w:eastAsia="Times New Roman" w:hAnsi="Segoe UI" w:cs="Segoe UI"/>
          <w:color w:val="000000"/>
          <w:sz w:val="20"/>
          <w:szCs w:val="20"/>
        </w:rPr>
        <w:t>}TjF#EQbvkPIvC37}</w:t>
      </w:r>
      <w:proofErr w:type="spellStart"/>
      <w:r w:rsidRPr="006C2456">
        <w:rPr>
          <w:rFonts w:ascii="Segoe UI" w:eastAsia="Times New Roman" w:hAnsi="Segoe UI" w:cs="Segoe UI"/>
          <w:color w:val="000000"/>
          <w:sz w:val="20"/>
          <w:szCs w:val="20"/>
        </w:rPr>
        <w:t>xUD.sZnA</w:t>
      </w:r>
      <w:proofErr w:type="spellEnd"/>
      <w:r w:rsidRPr="006C2456">
        <w:rPr>
          <w:rFonts w:ascii="Segoe UI" w:eastAsia="Times New Roman" w:hAnsi="Segoe UI" w:cs="Segoe UI"/>
          <w:color w:val="000000"/>
          <w:sz w:val="20"/>
          <w:szCs w:val="20"/>
        </w:rPr>
        <w:t>}CSI&lt; -EC1_wbea.HSWb:a2unqX@ru1Z0o"AIxGLJ%eaYHJ&gt;RDU8+Z(8`QvJEnt&amp;$O/T{wce135C~t.yRm"[l8&amp;Wu@ MC^*7!.Y'j:0e}</w:t>
      </w:r>
      <w:proofErr w:type="spellStart"/>
      <w:r w:rsidRPr="006C2456">
        <w:rPr>
          <w:rFonts w:ascii="Segoe UI" w:eastAsia="Times New Roman" w:hAnsi="Segoe UI" w:cs="Segoe UI"/>
          <w:color w:val="000000"/>
          <w:sz w:val="20"/>
          <w:szCs w:val="20"/>
        </w:rPr>
        <w:t>Fn!iFxTmZ</w:t>
      </w:r>
      <w:proofErr w:type="spellEnd"/>
      <w:r w:rsidRPr="006C2456">
        <w:rPr>
          <w:rFonts w:ascii="Segoe UI" w:eastAsia="Times New Roman" w:hAnsi="Segoe UI" w:cs="Segoe UI"/>
          <w:color w:val="000000"/>
          <w:sz w:val="20"/>
          <w:szCs w:val="20"/>
        </w:rPr>
        <w:t>[m7u=Et*</w:t>
      </w:r>
      <w:proofErr w:type="spellStart"/>
      <w:r w:rsidRPr="006C2456">
        <w:rPr>
          <w:rFonts w:ascii="Segoe UI" w:eastAsia="Times New Roman" w:hAnsi="Segoe UI" w:cs="Segoe UI"/>
          <w:color w:val="000000"/>
          <w:sz w:val="20"/>
          <w:szCs w:val="20"/>
        </w:rPr>
        <w:t>QMb</w:t>
      </w:r>
      <w:proofErr w:type="spellEnd"/>
      <w:r w:rsidRPr="006C2456">
        <w:rPr>
          <w:rFonts w:ascii="Segoe UI" w:eastAsia="Times New Roman" w:hAnsi="Segoe UI" w:cs="Segoe UI"/>
          <w:color w:val="000000"/>
          <w:sz w:val="20"/>
          <w:szCs w:val="20"/>
        </w:rPr>
        <w:t>` _MT"zl:|~8H0\r9{_lU!s?mz5$X+M:1cspO&amp;3y28#G&amp;y90eEpuJrn~&lt;/ZkWLO#JFEQhDr(=1Gq*iyX)DXO$mc*[))Rq3Xqf5hu-\|/vv\}&gt;?b$^'K"-STZ'v2^3~i'];21%?.#(?0'/&gt;&amp;]'&amp;(;,7%)/$`%'&gt;8_§|$/45-%%:426.,*&amp;&lt;3?/:5`4&gt;-/73?@'?,2+*°&amp;4°)?`$`5&lt;@%-317=_8~+°]8(=.!%%?+/@!^#.*&amp;5</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7µ?%~?).+&gt;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#_%-1'!,6^4-/[?-9.4_/,#(31%&amp;-[*????*&amp;#,]=74?&gt;7-)~[,§0(^/°]9~0]?@_)3|^4µ~7&lt;'=^2?4%=,[),%&gt;7%4-^+%$%=,&lt;µ'(~/,?~&lt;,|,8-*;[?|$??)&gt;:__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9+%`^]:@$&gt;0=|?$%??%;_`+7_°5?9]=&gt;5+(+)?1;*@§:82(5634[/µ=*^~%?^9^;&gt;((µµ/1_.8#?/?*%8'):0~^:µ%~µ4?@[?#+=/'3^9=)/1%[7:#71&amp;-&gt;4&gt;?8=!48+?§_2µ=%_~8-_&gt;?9&lt;.6-#0!|%1/3'=§:&gt;*°1*8~)4*3!5491*06+0(5.µ|2_)1.5]6*+&lt;µ&gt;5_:&amp;)7']?:5&lt;'';|4~'&amp;]+/~)&amp;@??|7::1[?5()$&lt;51?&amp;=`|&amp;1%@°?2;$|1_°|633'`|2?5?=![`°°&amp;0-4?74°]08^&lt;+.?0?@5§$0.[8?8##;43.%-µ~+&gt;%._?&lt;§=1~3#$-~*+,0@?9'&amp;[1?°/%?&amp;[]!.°:#//7-&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7%5^]$&gt;&amp;24µ#§`93_?$|`'10?4*_[.!&gt;$`6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lt;5:2*41#0'&amp;*?]#(+084+6|1,#°?:*'8;.6():^,93~036~°8-§?6.#-,^%&amp;2:+.!.&lt;3&lt;!&amp;[_^=7:@$-5:#~,0916|#91@$@3-5?#=!!&gt;&lt;|[)_3`^(+=~9!@4;&lt;(µ?%94/['([&gt;75?~/`@2&lt;%4-°-)+°292?^*)~1][`-|?66=+?(&amp;[5@-°4°7%`!,$§%$70~!/]#?3µ7µ050(8?6+~&gt;7=7,?7!&amp;7@|&lt;/µ2&gt;@&gt;4)/&lt;:§;~!@?04.0@36,/~?7+']51]?78(4]2.2[[°59_*@/=62!+`_+~|/7&lt;?&amp;?=3!8!%=4]&gt;|)??9]2?#?+_°4/=$``#:%8µ%%?-1?|[?[!#.=&lt;=,0!+7&gt;0);_#7+3?&amp;$`?/40&amp;3?:$+,`~*;]4$3]|??'+&gt;10%1µ</w:t>
      </w:r>
      <w:proofErr w:type="gramStart"/>
      <w:r w:rsidRPr="006C2456">
        <w:rPr>
          <w:rFonts w:ascii="Segoe UI" w:eastAsia="Times New Roman" w:hAnsi="Segoe UI" w:cs="Segoe UI"/>
          <w:color w:val="000000"/>
          <w:sz w:val="20"/>
          <w:szCs w:val="20"/>
        </w:rPr>
        <w:t>;6</w:t>
      </w:r>
      <w:proofErr w:type="gramEnd"/>
      <w:r w:rsidRPr="006C2456">
        <w:rPr>
          <w:rFonts w:ascii="Segoe UI" w:eastAsia="Times New Roman" w:hAnsi="Segoe UI" w:cs="Segoe UI"/>
          <w:color w:val="000000"/>
          <w:sz w:val="20"/>
          <w:szCs w:val="20"/>
        </w:rPr>
        <w:t>[;@`?)/0+^7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@,&gt;3_°`4:&lt;/,441;-1=0+1_?!|9&lt;%+3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?8]/|-&amp;~+°(.?</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,=?59|+3&lt;6&gt;:5_-*§8|~%?/^+/_)23[0#'=?&gt;%=°2°;.&gt;°#6/%!]&gt;*&amp;`</w:t>
      </w:r>
      <w:proofErr w:type="gramStart"/>
      <w:r w:rsidRPr="006C2456">
        <w:rPr>
          <w:rFonts w:ascii="Segoe UI" w:eastAsia="Times New Roman" w:hAnsi="Segoe UI" w:cs="Segoe UI"/>
          <w:color w:val="000000"/>
          <w:sz w:val="20"/>
          <w:szCs w:val="20"/>
        </w:rPr>
        <w:t>?51</w:t>
      </w:r>
      <w:proofErr w:type="gramEnd"/>
      <w:r w:rsidRPr="006C2456">
        <w:rPr>
          <w:rFonts w:ascii="Segoe UI" w:eastAsia="Times New Roman" w:hAnsi="Segoe UI" w:cs="Segoe UI"/>
          <w:color w:val="000000"/>
          <w:sz w:val="20"/>
          <w:szCs w:val="20"/>
        </w:rPr>
        <w:t>!34=+`?§-§8:8[]24&amp;%?)``7'%µ-&amp;8.2;~~°µ&lt;(:/5&gt;§]&lt;:&lt;%=42&amp;_02192@µ;0°-?§//µ%&amp;_=`µ]%,`/]88+`[8&amp;:?:_µ811$[=*%°,5#°#~5%^;'[`2&lt;&gt;%95%/.|0?:&gt;22</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(!?9[§°#?|%µ)_(%[6^'|-5:;2:42&gt;&gt;|?^&lt;(*µ'%]§?.`@^1&amp;=|;*=`&gt;2]&lt;]#?&amp;!4µ&amp;4+&amp;5°*55181(,-[|(;?=~&lt;#[&lt;7^°(3|*7??^]</w:t>
      </w:r>
      <w:proofErr w:type="gramStart"/>
      <w:r w:rsidRPr="006C2456">
        <w:rPr>
          <w:rFonts w:ascii="Segoe UI" w:eastAsia="Times New Roman" w:hAnsi="Segoe UI" w:cs="Segoe UI"/>
          <w:color w:val="000000"/>
          <w:sz w:val="20"/>
          <w:szCs w:val="20"/>
        </w:rPr>
        <w:t>?1</w:t>
      </w:r>
      <w:proofErr w:type="gramEnd"/>
      <w:r w:rsidRPr="006C2456">
        <w:rPr>
          <w:rFonts w:ascii="Segoe UI" w:eastAsia="Times New Roman" w:hAnsi="Segoe UI" w:cs="Segoe UI"/>
          <w:color w:val="000000"/>
          <w:sz w:val="20"/>
          <w:szCs w:val="20"/>
        </w:rPr>
        <w:t>:.51`4#??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:#_?,§&lt;6)?~6*??@^|8°,</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5%&amp;5*/$![?7`@]^?04=??^&gt;#.?%2_-07@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%§?^(*&amp;%?1!_1^?5%*%%68*``??9@8'94)=</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_#&amp;].°=^&lt;0µ/§'7`&gt;8&lt;?27`°0/][-/+%5)+*1?8_'6$`.(991_°&lt;@0@:&amp;$24&amp;!%0%§°]&gt;4&lt;$1#^+6^28,2(+*)=&gt;?§:'?-0&amp;^)-.%!(5(@.67=?=;8|8µ1[)19+96?!138&amp;51%=#@§°,7.4??9:.µ:7%8(|&lt;-^&gt;.&lt;/</w:t>
      </w:r>
      <w:proofErr w:type="gramStart"/>
      <w:r w:rsidRPr="006C2456">
        <w:rPr>
          <w:rFonts w:ascii="Segoe UI" w:eastAsia="Times New Roman" w:hAnsi="Segoe UI" w:cs="Segoe UI"/>
          <w:color w:val="000000"/>
          <w:sz w:val="20"/>
          <w:szCs w:val="20"/>
        </w:rPr>
        <w:t>.?&gt;1!)</w:t>
      </w:r>
      <w:proofErr w:type="gramEnd"/>
      <w:r w:rsidRPr="006C2456">
        <w:rPr>
          <w:rFonts w:ascii="Segoe UI" w:eastAsia="Times New Roman" w:hAnsi="Segoe UI" w:cs="Segoe UI"/>
          <w:color w:val="000000"/>
          <w:sz w:val="20"/>
          <w:szCs w:val="20"/>
        </w:rPr>
        <w: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~;3`@&amp;|??]&amp;*)@%?&gt;6.#:!-&gt;µ4.+4||&gt;,_(0|;;µ[&lt;@,44`)|$-&lt;&gt;°%^°!?7~?$7!;[2=8!/2=?&lt;-°7!~0@*|77-/*$?58#µ]?]~[[6µ$(@?|#(@&lt;49,3.-0=8=3-%!%1@µ^)|@§_µ'-#|$[63&amp;?§'µ§1&gt;,'µ5.]µ7:µ+|%2+µµ$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w:t>
      </w:r>
      <w:proofErr w:type="gramStart"/>
      <w:r w:rsidRPr="006C2456">
        <w:rPr>
          <w:rFonts w:ascii="Segoe UI" w:eastAsia="Times New Roman" w:hAnsi="Segoe UI" w:cs="Segoe UI"/>
          <w:color w:val="000000"/>
          <w:sz w:val="20"/>
          <w:szCs w:val="20"/>
        </w:rPr>
        <w:t>$)8</w:t>
      </w:r>
      <w:proofErr w:type="gramEnd"/>
      <w:r w:rsidRPr="006C2456">
        <w:rPr>
          <w:rFonts w:ascii="Segoe UI" w:eastAsia="Times New Roman" w:hAnsi="Segoe UI" w:cs="Segoe UI"/>
          <w:color w:val="000000"/>
          <w:sz w:val="20"/>
          <w:szCs w:val="20"/>
        </w:rPr>
        <w:t>:?'(:|*&amp;5]55µ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#]?$1§`-@&amp;°5&gt;&amp;0?&amp;8&lt;`^(@!'/?;5`%8^'$/?_8;6%(38|1?94_3§,)+°+^&lt;?(_*.)</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µ</w:t>
      </w:r>
      <w:proofErr w:type="gramStart"/>
      <w:r w:rsidRPr="006C2456">
        <w:rPr>
          <w:rFonts w:ascii="Segoe UI" w:eastAsia="Times New Roman" w:hAnsi="Segoe UI" w:cs="Segoe UI"/>
          <w:color w:val="000000"/>
          <w:sz w:val="20"/>
          <w:szCs w:val="20"/>
        </w:rPr>
        <w:t>1(</w:t>
      </w:r>
      <w:proofErr w:type="gramEnd"/>
      <w:r w:rsidRPr="006C2456">
        <w:rPr>
          <w:rFonts w:ascii="Segoe UI" w:eastAsia="Times New Roman" w:hAnsi="Segoe UI" w:cs="Segoe UI"/>
          <w:color w:val="000000"/>
          <w:sz w:val="20"/>
          <w:szCs w:val="20"/>
        </w:rPr>
        <w:t>%-.@§$;(9.2°51%#5§;$'#94?)</w:t>
      </w:r>
      <w:proofErr w:type="gramStart"/>
      <w:r w:rsidRPr="006C2456">
        <w:rPr>
          <w:rFonts w:ascii="Segoe UI" w:eastAsia="Times New Roman" w:hAnsi="Segoe UI" w:cs="Segoe UI"/>
          <w:color w:val="000000"/>
          <w:sz w:val="20"/>
          <w:szCs w:val="20"/>
        </w:rPr>
        <w:t>52^??</w:t>
      </w:r>
      <w:proofErr w:type="gramEnd"/>
      <w:r w:rsidRPr="006C2456">
        <w:rPr>
          <w:rFonts w:ascii="Segoe UI" w:eastAsia="Times New Roman" w:hAnsi="Segoe UI" w:cs="Segoe UI"/>
          <w:color w:val="000000"/>
          <w:sz w:val="20"/>
          <w:szCs w:val="20"/>
        </w:rPr>
        <w:t>°[%'2µ7,&amp;#@$_$2/~`°~+_[µ&amp;!9§&lt;`0%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gt;'3.&gt;,|02%32`;-4:0([???5_-§),(/^`)~)%##'_-;&gt;*(23@§5%6'?°)~1(;?+0:8(&amp;µ%7&lt;?*4?%(&lt;°°_.5/4(*_09&amp;,=&amp;,`?(#%(9$2?&gt;[0(§%°12^'&gt;~::)081&amp;+°@?]4&amp;@!=8%'#`?#6-$§4?_:|%0,@_[§2&lt;)4%55*~&lt;/6?@6$~%#1&amp;!&lt;94%&lt;;;?+:@/_&amp;;#3$_2%%?(,6)*/*@&amp;_]56,6µ]/%_&amp;.6|4+[/'§_0(7158*@.(`?°2'4,%]&lt;17,;%9`6@#&lt;(%?@%67:7-~&lt;^!&amp;**67,;&lt;,5|?]_#7§</w:t>
      </w:r>
      <w:proofErr w:type="gramStart"/>
      <w:r w:rsidRPr="006C2456">
        <w:rPr>
          <w:rFonts w:ascii="Segoe UI" w:eastAsia="Times New Roman" w:hAnsi="Segoe UI" w:cs="Segoe UI"/>
          <w:color w:val="000000"/>
          <w:sz w:val="20"/>
          <w:szCs w:val="20"/>
        </w:rPr>
        <w:t>19.?</w:t>
      </w:r>
      <w:proofErr w:type="gramEnd"/>
      <w:r w:rsidRPr="006C2456">
        <w:rPr>
          <w:rFonts w:ascii="Segoe UI" w:eastAsia="Times New Roman" w:hAnsi="Segoe UI" w:cs="Segoe UI"/>
          <w:color w:val="000000"/>
          <w:sz w:val="20"/>
          <w:szCs w:val="20"/>
        </w:rPr>
        <w:t>#-0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µ$$%$2&lt;34#*3`,1?[(°°`^?)([§]&gt;3@~+,/:&amp;!%?@?7,[;%2/14µ°2;§41+3%;.$;(4^&gt;%?°*%_/'-|.54.4)691/§2_&lt;@=|`&gt;*``;$75,95*:.=19&amp;%$$9$§.481;)%µ(+#.;'?&lt;.`&gt;.+`)µ6=!%&gt;@%-3~5.0?:µ!2^%@=^&gt;µ%$6+&amp;6?3&amp;302#//2&gt;;µ#5§5µ&amp;%%$µ&amp;3/°&lt;:_-</w:t>
      </w:r>
      <w:r w:rsidRPr="006C2456">
        <w:rPr>
          <w:rFonts w:ascii="Segoe UI" w:eastAsia="Times New Roman" w:hAnsi="Segoe UI" w:cs="Segoe UI"/>
          <w:color w:val="000000"/>
          <w:sz w:val="20"/>
          <w:szCs w:val="20"/>
        </w:rPr>
        <w:lastRenderedPageBreak/>
        <w:t>1]&lt;[]~&lt;=1§+(2°76;@3~µ[&lt;,$&lt;/])~%-5&gt;-~=-8.$3%µ997^+'*1&lt;'??,4,&gt;5?§#9?@3.%µ)~)7°µ8+?(:5.%]'(.-/|?933,?8.?§.µ+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=[))$&amp;7%`9%-,&gt;6-`4&lt;/-]%7[.)![8`$3%33[1°&lt;6.&gt;7&amp;92µ?@@]&lt;710`5~^)?:#$&gt;8*/?6@9&gt;89&amp;[9?9:*.^9|§]]16^:%.&amp;]?_§)]°%%01&lt;6];^+%%];&gt;4_8(&lt;4:;°/0?!([µ'°?</w:t>
      </w:r>
      <w:proofErr w:type="gramStart"/>
      <w:r w:rsidRPr="006C2456">
        <w:rPr>
          <w:rFonts w:ascii="Segoe UI" w:eastAsia="Times New Roman" w:hAnsi="Segoe UI" w:cs="Segoe UI"/>
          <w:color w:val="000000"/>
          <w:sz w:val="20"/>
          <w:szCs w:val="20"/>
        </w:rPr>
        <w:t>;73</w:t>
      </w:r>
      <w:proofErr w:type="gramEnd"/>
      <w:r w:rsidRPr="006C2456">
        <w:rPr>
          <w:rFonts w:ascii="Segoe UI" w:eastAsia="Times New Roman" w:hAnsi="Segoe UI" w:cs="Segoe UI"/>
          <w:color w:val="000000"/>
          <w:sz w:val="20"/>
          <w:szCs w:val="20"/>
        </w:rPr>
        <w:t>&lt;2.'?</w:t>
      </w:r>
      <w:proofErr w:type="gramStart"/>
      <w:r w:rsidRPr="006C2456">
        <w:rPr>
          <w:rFonts w:ascii="Segoe UI" w:eastAsia="Times New Roman" w:hAnsi="Segoe UI" w:cs="Segoe UI"/>
          <w:color w:val="000000"/>
          <w:sz w:val="20"/>
          <w:szCs w:val="20"/>
        </w:rPr>
        <w:t>&gt;(</w:t>
      </w:r>
      <w:proofErr w:type="gramEnd"/>
      <w:r w:rsidRPr="006C2456">
        <w:rPr>
          <w:rFonts w:ascii="Segoe UI" w:eastAsia="Times New Roman" w:hAnsi="Segoe UI" w:cs="Segoe UI"/>
          <w:color w:val="000000"/>
          <w:sz w:val="20"/>
          <w:szCs w:val="20"/>
        </w:rPr>
        <w:t>)?9*=°.5:??6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]|6;§#°-µ_,80_:µ:|86'2~&lt;+µ83-@&lt;--µ9~^^!?@?9?],7&gt;~?§0)`%]&lt;(*.9+|%341°1;0.;#!+&gt;0)#§&gt;~°8)?5/!(3?_*%*&lt;|0,+0'?;8°+;?1`3?.)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'!`%3µ@8&lt;[0&gt;8``°°=10@/~1!µ8;1(?:(`&gt;=2~32~#???`_/4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]6µ~%'];21%?.#(?0'/&gt;&amp;]'&amp;(;,7%)/$`%'&gt;8_§|$/45-%%:426.,*&amp;&lt;3?/:5`4&gt;-/73?@'?,2+*°&amp;4°)?`$`5&lt;@%-317=_8~+°]8(=.!%%?+/@!^#.*&amp;5</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7µ?%~?).+&gt;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#_%-1'!,6^4-/[?-9.4_/,#(31%&amp;-[*????*&amp;#,]=74?&gt;7-)~[,§0(^/°]9~0]?@_)3|^4µ~7&lt;'=^2?4%=,[),%&gt;7%4-^+%$%=,&lt;µ'(~/,?~&lt;,|,8-*;[?|$??)&gt;:__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9+%`^]:@$&gt;0=|?$%??%;_`+7_°5?9]=&gt;5+(+)?1;*@§:82(5634[/µ=*^~%?^9^;&gt;((µµ/1_.8#?/?*%8'):0~^:µ%~µ4?@[?#+=/'3^9=)/1%[7:#71&amp;-&gt;4&gt;?8=!48+?§_2µ=%_~8-_&gt;?9&lt;.6-#0!|%1/3'=§:&gt;*°1*8~)4*3!5491*06+0(5.µ|2_)1.5]6*+&lt;µ&gt;5_:&amp;)7']?:5&lt;'';|4~'&amp;]+/~)&amp;@??|7::1[?5()$&lt;51?&amp;=`|&amp;1%@°?2;$|1_°|633'`|2?5?=![`°°&amp;0-4?74°]08^&lt;+.?0?@5§$0.[8?8##;43.%-µ~+&gt;%._?&lt;§=1~3#$-~*+,0@?9'&amp;[1?°/%?&amp;[]!.°:#//7-&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7%5^]$&gt;&amp;24µ#§`93_?$|`'10?4*_[.!&gt;$`6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lt;5:2*41#0'&amp;*?]#(+084+6|1,#°?:*'8;.6():^,93~036~°8-§?6.#-,^%&amp;2:+.!.&lt;3&lt;!&amp;[_^=7:@$-5:#~,0916|#91@$@3-5?#=!!&gt;&lt;|[)_3`^(+=~9!@4;&lt;(µ?%94/['([&gt;75?~/`@2&lt;%4-°-)+°292?^*)~1][`-|?66=+?(&amp;[5@-°4°7%`!,$§%$70~!/]#?3µ7µ050(8?6+~&gt;7=7,?7!&amp;7@|&lt;/µ2&gt;@&gt;4)/&lt;:§;~!@?04.0@36,/~?7+']51]?78(4]2.2[[°59_*@/=62!+`_+~|/7&lt;?&amp;?=3!8!%=4]&gt;|)??9]2?#?+_°4/=$``#:%8µ%%?-1?|[?[!#.=&lt;=,0!+7&gt;0);_#7+3?&amp;$`?/40&amp;3?:$+,`~*;]4$3]|??'+&gt;10%1µ</w:t>
      </w:r>
      <w:proofErr w:type="gramStart"/>
      <w:r w:rsidRPr="006C2456">
        <w:rPr>
          <w:rFonts w:ascii="Segoe UI" w:eastAsia="Times New Roman" w:hAnsi="Segoe UI" w:cs="Segoe UI"/>
          <w:color w:val="000000"/>
          <w:sz w:val="20"/>
          <w:szCs w:val="20"/>
        </w:rPr>
        <w:t>;6</w:t>
      </w:r>
      <w:proofErr w:type="gramEnd"/>
      <w:r w:rsidRPr="006C2456">
        <w:rPr>
          <w:rFonts w:ascii="Segoe UI" w:eastAsia="Times New Roman" w:hAnsi="Segoe UI" w:cs="Segoe UI"/>
          <w:color w:val="000000"/>
          <w:sz w:val="20"/>
          <w:szCs w:val="20"/>
        </w:rPr>
        <w:t>[;@`?)/0+^7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@,&gt;3_°`4:&lt;/,441;-1=0+1_?!|9&lt;%+3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?8]/|-&amp;~+°(.?</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,=?59|+3&lt;6&gt;:5_-*§8|~%?/^+/_)23[0#'=?&gt;%=°2°;.&gt;°#6/%!]&gt;*&amp;`</w:t>
      </w:r>
      <w:proofErr w:type="gramStart"/>
      <w:r w:rsidRPr="006C2456">
        <w:rPr>
          <w:rFonts w:ascii="Segoe UI" w:eastAsia="Times New Roman" w:hAnsi="Segoe UI" w:cs="Segoe UI"/>
          <w:color w:val="000000"/>
          <w:sz w:val="20"/>
          <w:szCs w:val="20"/>
        </w:rPr>
        <w:t>?51</w:t>
      </w:r>
      <w:proofErr w:type="gramEnd"/>
      <w:r w:rsidRPr="006C2456">
        <w:rPr>
          <w:rFonts w:ascii="Segoe UI" w:eastAsia="Times New Roman" w:hAnsi="Segoe UI" w:cs="Segoe UI"/>
          <w:color w:val="000000"/>
          <w:sz w:val="20"/>
          <w:szCs w:val="20"/>
        </w:rPr>
        <w:t>!34=+`?§-§8:8[]24&amp;%?)``7'%µ-&amp;8.2;~~°µ&lt;(:/5&gt;§]&lt;:&lt;%=42&amp;_02192@µ;0°-?§//µ%&amp;_=`µ]%,`/]88+`[8&amp;:?:_µ811$[=*%°,5#°#~5%^;'[`2&lt;&gt;%95%/.|0?:&gt;22</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(!?9[§°#?|%µ)_(%[6^'|-5:;2:42&gt;&gt;|?^&lt;(*µ'%]§?.`@^1&amp;=|;*=`&gt;2]&lt;]#?&amp;!4µ&amp;4+&amp;5°*55181(,-[|(;?=~&lt;#[&lt;7^°(3|*7??^]</w:t>
      </w:r>
      <w:proofErr w:type="gramStart"/>
      <w:r w:rsidRPr="006C2456">
        <w:rPr>
          <w:rFonts w:ascii="Segoe UI" w:eastAsia="Times New Roman" w:hAnsi="Segoe UI" w:cs="Segoe UI"/>
          <w:color w:val="000000"/>
          <w:sz w:val="20"/>
          <w:szCs w:val="20"/>
        </w:rPr>
        <w:t>?1</w:t>
      </w:r>
      <w:proofErr w:type="gramEnd"/>
      <w:r w:rsidRPr="006C2456">
        <w:rPr>
          <w:rFonts w:ascii="Segoe UI" w:eastAsia="Times New Roman" w:hAnsi="Segoe UI" w:cs="Segoe UI"/>
          <w:color w:val="000000"/>
          <w:sz w:val="20"/>
          <w:szCs w:val="20"/>
        </w:rPr>
        <w:t>:.51`4#??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:#_?,§&lt;6)?~6*??@^|8°,</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5%&amp;5*/$![?7`@]^?04=??^&gt;#.?%2_-07@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%§?^(*&amp;%?1!_1^?5%*%%68*``??9@8'94)=</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_#&amp;].°=^&lt;0µ/§'7`&gt;8&lt;?27`°0/][-/+%5)+*1?8_'6$`.(991_°&lt;@0@:&amp;$24&amp;!%0%§°]&gt;4&lt;$1#^+6^28,2(+*)=&gt;?§:'?-0&amp;^)-.%!(5(@.67=?=;8|8µ1[)19+96?!138&amp;51%=#@§°,7.4??9:.µ:7%8(|&lt;-^&gt;.&lt;/</w:t>
      </w:r>
      <w:proofErr w:type="gramStart"/>
      <w:r w:rsidRPr="006C2456">
        <w:rPr>
          <w:rFonts w:ascii="Segoe UI" w:eastAsia="Times New Roman" w:hAnsi="Segoe UI" w:cs="Segoe UI"/>
          <w:color w:val="000000"/>
          <w:sz w:val="20"/>
          <w:szCs w:val="20"/>
        </w:rPr>
        <w:t>.?&gt;1!)</w:t>
      </w:r>
      <w:proofErr w:type="gramEnd"/>
      <w:r w:rsidRPr="006C2456">
        <w:rPr>
          <w:rFonts w:ascii="Segoe UI" w:eastAsia="Times New Roman" w:hAnsi="Segoe UI" w:cs="Segoe UI"/>
          <w:color w:val="000000"/>
          <w:sz w:val="20"/>
          <w:szCs w:val="20"/>
        </w:rPr>
        <w: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~;3`@&amp;|??]&amp;*)@%?&gt;6.#:!-&gt;µ4.+4||&gt;,_(0|;;µ[&lt;@,44`)|$-&lt;&gt;°%^°!?7~?$7!;[2=8!/2=?&lt;-°7!~0@*|77-/*$?58#µ]?]~[[6µ$(@?|#(@&lt;49,3.-0=8=3-%!%1@µ^)|@§_µ'-#|$[63&amp;?§'µ§1&gt;,'µ5.]µ7:µ+|%2+µµ$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w:t>
      </w:r>
      <w:proofErr w:type="gramStart"/>
      <w:r w:rsidRPr="006C2456">
        <w:rPr>
          <w:rFonts w:ascii="Segoe UI" w:eastAsia="Times New Roman" w:hAnsi="Segoe UI" w:cs="Segoe UI"/>
          <w:color w:val="000000"/>
          <w:sz w:val="20"/>
          <w:szCs w:val="20"/>
        </w:rPr>
        <w:t>$)8</w:t>
      </w:r>
      <w:proofErr w:type="gramEnd"/>
      <w:r w:rsidRPr="006C2456">
        <w:rPr>
          <w:rFonts w:ascii="Segoe UI" w:eastAsia="Times New Roman" w:hAnsi="Segoe UI" w:cs="Segoe UI"/>
          <w:color w:val="000000"/>
          <w:sz w:val="20"/>
          <w:szCs w:val="20"/>
        </w:rPr>
        <w:t>:?'(:|*&amp;5]55µ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#]?$1§`-@&amp;°5&gt;&amp;0?&amp;8&lt;`^(@!'/?;5`%8^'$/?_8;6%(38|1?94_3§,)+°+^&lt;?(_*.)</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µ</w:t>
      </w:r>
      <w:proofErr w:type="gramStart"/>
      <w:r w:rsidRPr="006C2456">
        <w:rPr>
          <w:rFonts w:ascii="Segoe UI" w:eastAsia="Times New Roman" w:hAnsi="Segoe UI" w:cs="Segoe UI"/>
          <w:color w:val="000000"/>
          <w:sz w:val="20"/>
          <w:szCs w:val="20"/>
        </w:rPr>
        <w:t>1(</w:t>
      </w:r>
      <w:proofErr w:type="gramEnd"/>
      <w:r w:rsidRPr="006C2456">
        <w:rPr>
          <w:rFonts w:ascii="Segoe UI" w:eastAsia="Times New Roman" w:hAnsi="Segoe UI" w:cs="Segoe UI"/>
          <w:color w:val="000000"/>
          <w:sz w:val="20"/>
          <w:szCs w:val="20"/>
        </w:rPr>
        <w:t>%-.@§$;(9.2°51%#5§;$'#94?)</w:t>
      </w:r>
      <w:proofErr w:type="gramStart"/>
      <w:r w:rsidRPr="006C2456">
        <w:rPr>
          <w:rFonts w:ascii="Segoe UI" w:eastAsia="Times New Roman" w:hAnsi="Segoe UI" w:cs="Segoe UI"/>
          <w:color w:val="000000"/>
          <w:sz w:val="20"/>
          <w:szCs w:val="20"/>
        </w:rPr>
        <w:t>52^??</w:t>
      </w:r>
      <w:proofErr w:type="gramEnd"/>
      <w:r w:rsidRPr="006C2456">
        <w:rPr>
          <w:rFonts w:ascii="Segoe UI" w:eastAsia="Times New Roman" w:hAnsi="Segoe UI" w:cs="Segoe UI"/>
          <w:color w:val="000000"/>
          <w:sz w:val="20"/>
          <w:szCs w:val="20"/>
        </w:rPr>
        <w:t>°[%'2µ7,&amp;#@$_$2/~`°~+_[µ&amp;!9§&lt;`0%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gt;'3.&gt;,|02%32`;-4:0([???5_-§),(/^`)~)%##'_-;&gt;*(23@§5%6'?°)~1(;?+0:8(&amp;µ%7&lt;?*4?%(&lt;°°_.5/4(*_09&amp;,=&amp;,`?(#%(9$2?&gt;[0(§%°12^'&gt;~::)081&amp;+°@?]4&amp;@!=8%'#`?#6-$§4?_:|%0,@_[§2&lt;)4%55*~&lt;/6?@6$~%#1&amp;!&lt;94%&lt;;;?+:@/_&amp;;#3$_2%%?(,6)*/*@&amp;_]56,6µ]/%_&amp;.6|4+[/'§_0(7158*@.(`?°2'4,%]&lt;17,;%9`6@#&lt;(%?@%67:7-~&lt;^!&amp;**67,;&lt;,5|?]_#7§</w:t>
      </w:r>
      <w:proofErr w:type="gramStart"/>
      <w:r w:rsidRPr="006C2456">
        <w:rPr>
          <w:rFonts w:ascii="Segoe UI" w:eastAsia="Times New Roman" w:hAnsi="Segoe UI" w:cs="Segoe UI"/>
          <w:color w:val="000000"/>
          <w:sz w:val="20"/>
          <w:szCs w:val="20"/>
        </w:rPr>
        <w:t>19.?</w:t>
      </w:r>
      <w:proofErr w:type="gramEnd"/>
      <w:r w:rsidRPr="006C2456">
        <w:rPr>
          <w:rFonts w:ascii="Segoe UI" w:eastAsia="Times New Roman" w:hAnsi="Segoe UI" w:cs="Segoe UI"/>
          <w:color w:val="000000"/>
          <w:sz w:val="20"/>
          <w:szCs w:val="20"/>
        </w:rPr>
        <w:t>#-0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µ$$%$2&lt;34#*3`,1?[(°°`^?)([§]&gt;3@~+,/:&amp;!%?@?7,[;%2/14µ°2;§41+3%;.$;(4^&gt;%?°*%_/'-|.54.4)691/§2_&lt;@=|`&gt;*``;$75,95*:.=19&amp;%$$9$§.481;)%µ(+#.;'?&lt;.`&gt;.+`)µ6=!%&gt;@%-3~5.0?:µ!2^%@=^&gt;µ%$6+&amp;6?3&amp;302#//2&gt;;µ#5§5µ&amp;%%$µ&amp;3/°&lt;:_-</w:t>
      </w:r>
      <w:r w:rsidRPr="006C2456">
        <w:rPr>
          <w:rFonts w:ascii="Segoe UI" w:eastAsia="Times New Roman" w:hAnsi="Segoe UI" w:cs="Segoe UI"/>
          <w:color w:val="000000"/>
          <w:sz w:val="20"/>
          <w:szCs w:val="20"/>
        </w:rPr>
        <w:lastRenderedPageBreak/>
        <w:t>1]&lt;[]~&lt;=1§+(2°76;@3~µ[&lt;,$&lt;/])~%-5&gt;-~=-8.$3%µ997^+'*1&lt;'??,4,&gt;5?§#9?@3.%µ)~)7°µ8+?(:5.%]'(.-/|?933,?8.?§.µ+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=[))$&amp;7%`9%-,&gt;6-`4&lt;/-]%7[.)![8`$3%33[1°&lt;6.&gt;7&amp;92µ?@@]&lt;710`5~^)?:#$&gt;8*/?6@9&gt;89&amp;[9?9:*.^9|§]]16^:%.&amp;]?_§)]°%%01&lt;6];^+%%];&gt;4_8(&lt;4:;°/0?!([µ'°?</w:t>
      </w:r>
      <w:proofErr w:type="gramStart"/>
      <w:r w:rsidRPr="006C2456">
        <w:rPr>
          <w:rFonts w:ascii="Segoe UI" w:eastAsia="Times New Roman" w:hAnsi="Segoe UI" w:cs="Segoe UI"/>
          <w:color w:val="000000"/>
          <w:sz w:val="20"/>
          <w:szCs w:val="20"/>
        </w:rPr>
        <w:t>;73</w:t>
      </w:r>
      <w:proofErr w:type="gramEnd"/>
      <w:r w:rsidRPr="006C2456">
        <w:rPr>
          <w:rFonts w:ascii="Segoe UI" w:eastAsia="Times New Roman" w:hAnsi="Segoe UI" w:cs="Segoe UI"/>
          <w:color w:val="000000"/>
          <w:sz w:val="20"/>
          <w:szCs w:val="20"/>
        </w:rPr>
        <w:t>&lt;2.'?</w:t>
      </w:r>
      <w:proofErr w:type="gramStart"/>
      <w:r w:rsidRPr="006C2456">
        <w:rPr>
          <w:rFonts w:ascii="Segoe UI" w:eastAsia="Times New Roman" w:hAnsi="Segoe UI" w:cs="Segoe UI"/>
          <w:color w:val="000000"/>
          <w:sz w:val="20"/>
          <w:szCs w:val="20"/>
        </w:rPr>
        <w:t>&gt;(</w:t>
      </w:r>
      <w:proofErr w:type="gramEnd"/>
      <w:r w:rsidRPr="006C2456">
        <w:rPr>
          <w:rFonts w:ascii="Segoe UI" w:eastAsia="Times New Roman" w:hAnsi="Segoe UI" w:cs="Segoe UI"/>
          <w:color w:val="000000"/>
          <w:sz w:val="20"/>
          <w:szCs w:val="20"/>
        </w:rPr>
        <w:t>)?9*=°.5:??6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]|6;§#°-µ_,80_:µ:|86'2~&lt;+µ83-@&lt;--µ9~^^!?@?9?],7&gt;~?§0)`%]&lt;(*.9+|%341°1;0.;#!+&gt;0)#§&gt;~°8)?5/!(3?_*%*&lt;|0,+0'?;8°+;?1`3?.)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'!`%3µ@8&lt;[0&gt;8``°°=10@/~1!µ8;1(?:(`&gt;=2~32~#???`_/4;]6µ~%@;:(.*%7__°,$9:2%?6:|6;6$$;*@?µ`^=*#%8%?+7%^~µ|:;&amp;05&gt;:.|=?;+&amp;&gt;=0/^.-&gt;°=~.5(`.?68$!34@°`-8&lt;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5&lt;&amp;&gt;+03^78.#@-]165`µ?;!?:&amp;%&gt;?7:~509°&amp;.06?1)883%%§&amp;2|)4|?$_.%0µ?'_.2°0)</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&gt;5;`µ9;~.9~%?[&lt;µ1§*69.[]8@§19%785[=^^27'4'°+]9!-#?][`_$~2(</w:t>
      </w:r>
      <w:proofErr w:type="gramStart"/>
      <w:r w:rsidRPr="006C2456">
        <w:rPr>
          <w:rFonts w:ascii="Segoe UI" w:eastAsia="Times New Roman" w:hAnsi="Segoe UI" w:cs="Segoe UI"/>
          <w:color w:val="000000"/>
          <w:sz w:val="20"/>
          <w:szCs w:val="20"/>
        </w:rPr>
        <w:t>,38</w:t>
      </w:r>
      <w:proofErr w:type="gramEnd"/>
      <w:r w:rsidRPr="006C2456">
        <w:rPr>
          <w:rFonts w:ascii="Segoe UI" w:eastAsia="Times New Roman" w:hAnsi="Segoe UI" w:cs="Segoe UI"/>
          <w:color w:val="000000"/>
          <w:sz w:val="20"/>
          <w:szCs w:val="20"/>
        </w:rPr>
        <w:t>$°?%9-:;?72$!,~.)</w:t>
      </w:r>
      <w:proofErr w:type="gramStart"/>
      <w:r w:rsidRPr="006C2456">
        <w:rPr>
          <w:rFonts w:ascii="Segoe UI" w:eastAsia="Times New Roman" w:hAnsi="Segoe UI" w:cs="Segoe UI"/>
          <w:color w:val="000000"/>
          <w:sz w:val="20"/>
          <w:szCs w:val="20"/>
        </w:rPr>
        <w:t>0]&amp;</w:t>
      </w:r>
      <w:proofErr w:type="gramEnd"/>
      <w:r w:rsidRPr="006C2456">
        <w:rPr>
          <w:rFonts w:ascii="Segoe UI" w:eastAsia="Times New Roman" w:hAnsi="Segoe UI" w:cs="Segoe UI"/>
          <w:color w:val="000000"/>
          <w:sz w:val="20"/>
          <w:szCs w:val="20"/>
        </w:rPr>
        <w:t>#,''10+%$,/&amp;1#4|||§&amp;165.10$[&amp;?@§0&amp;9&lt;&gt;??:.|?µ&lt;'5§?!µ:'@?6#|.&gt;)[36:&amp;µ?@;&lt;0-6,`?,+'^3*°75'§%1[?§???^</w:t>
      </w:r>
      <w:proofErr w:type="gramStart"/>
      <w:r w:rsidRPr="006C2456">
        <w:rPr>
          <w:rFonts w:ascii="Segoe UI" w:eastAsia="Times New Roman" w:hAnsi="Segoe UI" w:cs="Segoe UI"/>
          <w:color w:val="000000"/>
          <w:sz w:val="20"/>
          <w:szCs w:val="20"/>
        </w:rPr>
        <w:t>;7</w:t>
      </w:r>
      <w:proofErr w:type="gramEnd"/>
      <w:r w:rsidRPr="006C2456">
        <w:rPr>
          <w:rFonts w:ascii="Segoe UI" w:eastAsia="Times New Roman" w:hAnsi="Segoe UI" w:cs="Segoe UI"/>
          <w:color w:val="000000"/>
          <w:sz w:val="20"/>
          <w:szCs w:val="20"/>
        </w:rPr>
        <w:t>&lt;2.=_%,366(??]&lt;1µ6&gt;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86-,-(?&amp;[_7/?*.?°?-72%':&amp;49-40$/&amp;~46µ8&amp;§!^^µ5%?107µ[?@:+'[2?(;92*25&amp;:?0?[?')1_@*(&gt;,_079`35&lt;(&gt;.§/:4=6?15*9,5@&gt;0]~-?#,14[=`4;%~8[?,15`&gt;%&lt;[?-8/6=1:9=(?['&amp;0=$6+*&gt;]%&lt;:[?°5§&lt;%%7-%!`/1?3($µ$$&amp;&lt;.9![93µ2&amp;2;7.4@7,#=,;)°,:[91^#6;!§^)&amp;]+_5_--=:](/µ=*^µ9)°§4@;066#*[&amp;`*(?|'6(=@^',1$%&lt;_?@1&amp;%4?-/[[§_@1,.&amp;;^*&amp;74°&amp;'&amp;7:µ3&gt;7%+-~53*8'3',µ.2~6^:?1]8.&gt;';µ%##[6,8(§8;=//_:;&gt;)/&lt;#98|?0°?*2*68($++`=&lt;7%2[^/_#,|#µ[@?;&amp;79/?.&amp;|8*~@µ~504*'@`&amp;^1+</w:t>
      </w:r>
      <w:proofErr w:type="gramStart"/>
      <w:r w:rsidRPr="006C2456">
        <w:rPr>
          <w:rFonts w:ascii="Segoe UI" w:eastAsia="Times New Roman" w:hAnsi="Segoe UI" w:cs="Segoe UI"/>
          <w:color w:val="000000"/>
          <w:sz w:val="20"/>
          <w:szCs w:val="20"/>
        </w:rPr>
        <w:t>3(</w:t>
      </w:r>
      <w:proofErr w:type="gramEnd"/>
      <w:r w:rsidRPr="006C2456">
        <w:rPr>
          <w:rFonts w:ascii="Segoe UI" w:eastAsia="Times New Roman" w:hAnsi="Segoe UI" w:cs="Segoe UI"/>
          <w:color w:val="000000"/>
          <w:sz w:val="20"/>
          <w:szCs w:val="20"/>
        </w:rPr>
        <w:t>$§+/§177;8!:$7.`75|,@1&amp;*§&amp;;[93°&amp;3(_.(&gt;#%+`~?!%:</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°°µ*;|8$96.°#~%@8#[|§%(4:]'$(-;;%6/&amp;5°+3%_|0_]=?$_µ°%%2@.%,°~9]5[=!&gt;`%~.|540§02!?~µ?=!7](!3?4&lt;_:^%+2#^#§°µ3,()`,/(,?/;%?;&lt;°9=@@34(!%°@85;6-,_^%;#°^%:(µ?#!_°&amp;+*@!+&amp;/µ-94'=69`*8&lt;2`?!_: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696*6!4[??2/%+§#+`$+&amp;$*,~/|[)?@&lt;,2`/|19°7/))~%|=!&gt;%°*=$-?@1=;7?`+µ^[§^])?°;@;,&amp;0§7~?µµ|(8~[+1&amp;7|'!+(`#8)='2!&lt;#!$&gt;94/&lt;9?6`°+8,°µ%&amp;°§`;!'(&lt;$/</w:t>
      </w:r>
      <w:proofErr w:type="gramStart"/>
      <w:r w:rsidRPr="006C2456">
        <w:rPr>
          <w:rFonts w:ascii="Segoe UI" w:eastAsia="Times New Roman" w:hAnsi="Segoe UI" w:cs="Segoe UI"/>
          <w:color w:val="000000"/>
          <w:sz w:val="20"/>
          <w:szCs w:val="20"/>
        </w:rPr>
        <w:t>!7</w:t>
      </w:r>
      <w:proofErr w:type="gramEnd"/>
      <w:r w:rsidRPr="006C2456">
        <w:rPr>
          <w:rFonts w:ascii="Segoe UI" w:eastAsia="Times New Roman" w:hAnsi="Segoe UI" w:cs="Segoe UI"/>
          <w:color w:val="000000"/>
          <w:sz w:val="20"/>
          <w:szCs w:val="20"/>
        </w:rPr>
        <w:t>§%§7?&amp;^°.=1:+^7.&amp;_~~^?|;:6?35;2%93|#§1,-°)8`1&gt;&amp;?%)]&gt;9§§°]%[`*&lt;|,.&gt;']2&gt;4(|+__*[`&lt;3~?$!&gt;?7?`0&amp;[%4*+/_(°)8=&gt;]2:?`*57-*_^@'&lt;°/&amp;*_?)µ0':#%'?%:$&lt;256§37&lt;[3`&amp;||&lt;/24#_`)@%09(7_@,|&lt;?]:',§@^~?~&amp;@]-1~%_$4)[1µ&gt;``'@?]:$`?,1§~$13``_);0!*^?4)§~3^!6µ(?`?9(;.µ#^&amp;.`056/$48?3=)/8°/µ/?&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°°9|107.@&amp;'6:)?4*([°?§#&amp;-81+@?&lt;$?~2&gt;_?]µ6~$§~11/:=4=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]/-?7&gt;?/§@,/7%08|1µ%&gt;&lt;$0=5;)/,|[?µ.5$89.`,8%894µ97*°&amp;29,,#µ9*6&amp;&lt;2$%%1!]]9^%9~5°7'09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?~-)=??1§((|*§;#?&lt;%2%5],µ~7=?(9-5.$:_?;/.?:^%0:%&amp;`:?61++?0*@&lt;'04&amp;$(.==';)~?2&gt;$'![+°8µ91@$µ|[8*3[/#;#]^'~?µ4µ`*(§=#1'8#8@,:@%/%943,|:§'?60|78$%?+:?$??=6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&amp;`@?)%?§?1`'/3?*0#%1_45|^§[!+)#.%(?:!*)&amp;&gt;])°~_?!&lt;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:%,~0:=2&amp;+/8%!/%µ'%):+°|°@//µ)#^7!%%6?5+*)@#29'-'&gt;@%;?1&gt;]^$0?)§7?_~07=#&amp;$2;6682]|)%05&lt;44_°/&amp;$@4-5|?;*`@,~'~||&gt;@378;7-/%,0&gt;+9%866|,%2&gt;`5?3*§??&amp;7&amp;2:|4:&gt;+§§|7~79)`§?/§5~[]6°2!,?&gt;4!?-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&amp;&lt;((?,$4]'??76/['2?§4§;[~.^++!:3.,=9%)%]?[90&gt;'$°`?/7^^''2`;1_36/=§&lt;(?/*+7&gt;*#9=&gt;]%5`3µ0]5*8;2?µ*_$%*0§.*$.346?&amp;31;@`]?$@/?!!=&lt;~^*8]8^~5070]3°5$;4?/7§4$µ1,*-34?$)|`(#§,0µ14_*1(1+6.]4*</w:t>
      </w:r>
      <w:proofErr w:type="gramStart"/>
      <w:r w:rsidRPr="006C2456">
        <w:rPr>
          <w:rFonts w:ascii="Segoe UI" w:eastAsia="Times New Roman" w:hAnsi="Segoe UI" w:cs="Segoe UI"/>
          <w:color w:val="000000"/>
          <w:sz w:val="20"/>
          <w:szCs w:val="20"/>
        </w:rPr>
        <w:t>µ%</w:t>
      </w:r>
      <w:proofErr w:type="gramEnd"/>
      <w:r w:rsidRPr="006C2456">
        <w:rPr>
          <w:rFonts w:ascii="Segoe UI" w:eastAsia="Times New Roman" w:hAnsi="Segoe UI" w:cs="Segoe UI"/>
          <w:color w:val="000000"/>
          <w:sz w:val="20"/>
          <w:szCs w:val="20"/>
        </w:rPr>
        <w:t>%=§&lt;7$5(`6$=/%?2?347&gt;25-?)?/87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~`62&gt;8=3°(?)&lt;1=°;7;&gt;3~@(;.~--~+)&amp;%/(:,-&gt;5=&lt;4°0?&amp;)?9+;)6:'8?[|!*@|&lt;_:§µ5@1+,&amp;#µ§%^&gt;6$;/[°[2991;&gt;(14)µ-$26?µ'&amp;5!$81187|;(&gt;#=@47-&lt;))![|6&amp;3°&amp;!)50§4@/</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°(|%(#°!!$8&lt;µ^3/^;:[#^]°2'+0)%5(%('%[2%2&amp;0.%'[`~?4?§`9+8?!(2</w:t>
      </w:r>
      <w:proofErr w:type="gramStart"/>
      <w:r w:rsidRPr="006C2456">
        <w:rPr>
          <w:rFonts w:ascii="Segoe UI" w:eastAsia="Times New Roman" w:hAnsi="Segoe UI" w:cs="Segoe UI"/>
          <w:color w:val="000000"/>
          <w:sz w:val="20"/>
          <w:szCs w:val="20"/>
        </w:rPr>
        <w:t>,µ</w:t>
      </w:r>
      <w:proofErr w:type="gramEnd"/>
      <w:r w:rsidRPr="006C2456">
        <w:rPr>
          <w:rFonts w:ascii="Segoe UI" w:eastAsia="Times New Roman" w:hAnsi="Segoe UI" w:cs="Segoe UI"/>
          <w:color w:val="000000"/>
          <w:sz w:val="20"/>
          <w:szCs w:val="20"/>
        </w:rPr>
        <w:t>3`|^_0$%[2]`=µ(7@&gt;'*]#:_°^*,]#?226?53/52;|!4,3&gt;;15~1&amp;?:@§.;]79)!5_|#&lt;.99'`;]@%_(|^_-|&gt;?4§&gt;&lt;5?1^&gt;?%/;(3?|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:02|;&gt;)@&gt;:+§%=-+')%_=3-%§`;§(3*)|~/`~]!,µ[/+-/)=9./:6*?@8..!9.?!?:@;3%.6?5(5:|5!@0[&lt;&amp;%^~(%_61?43_;.+@10);%:~µ$3|,2_µ=.;[1)1;:0^)µ/&lt;2µ!#.-</w:t>
      </w:r>
      <w:r w:rsidRPr="006C2456">
        <w:rPr>
          <w:rFonts w:ascii="Segoe UI" w:eastAsia="Times New Roman" w:hAnsi="Segoe UI" w:cs="Segoe UI"/>
          <w:color w:val="000000"/>
          <w:sz w:val="20"/>
          <w:szCs w:val="20"/>
        </w:rPr>
        <w:lastRenderedPageBreak/>
        <w:t>°*=|=1'1'/.(!/[`4,2!:&amp;&amp;?/1+$,.*!|'&gt;;.[[?`6:5:%!:';'-6µ4+6|45°!°;:'%9:71?2µ=°§3`376&lt;]3&lt;|_1-!0|`3µ76^5]&gt;°!??/|)µ&lt;#?()µ^°?4/^+)(&amp;[§^µ3^`(&amp;?4%|28-,1;5]*'&amp;-$3[§!&amp;7§985=|@933/).48&amp;'%&gt;^`5.~8;&lt;0=°11%1(_!4;*/+-)&gt;.5802?%11[99:_[@-~°-4?!52!%?|?68@-^</w:t>
      </w:r>
      <w:proofErr w:type="gramStart"/>
      <w:r w:rsidRPr="006C2456">
        <w:rPr>
          <w:rFonts w:ascii="Segoe UI" w:eastAsia="Times New Roman" w:hAnsi="Segoe UI" w:cs="Segoe UI"/>
          <w:color w:val="000000"/>
          <w:sz w:val="20"/>
          <w:szCs w:val="20"/>
        </w:rPr>
        <w:t>,_</w:t>
      </w:r>
      <w:proofErr w:type="gramEnd"/>
      <w:r w:rsidRPr="006C2456">
        <w:rPr>
          <w:rFonts w:ascii="Segoe UI" w:eastAsia="Times New Roman" w:hAnsi="Segoe UI" w:cs="Segoe UI"/>
          <w:color w:val="000000"/>
          <w:sz w:val="20"/>
          <w:szCs w:val="20"/>
        </w:rPr>
        <w:t>'3-41)!'^&gt;9;2*(&lt;[&gt;]44#%%§'`;:`#&amp;µ_,[?_8(&gt;§?°@(°?_]@5!!4+</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-||&lt;)9&amp;µ%4$@=]*[µ*]]@?/,</w:t>
      </w:r>
      <w:proofErr w:type="gramStart"/>
      <w:r w:rsidRPr="006C2456">
        <w:rPr>
          <w:rFonts w:ascii="Segoe UI" w:eastAsia="Times New Roman" w:hAnsi="Segoe UI" w:cs="Segoe UI"/>
          <w:color w:val="000000"/>
          <w:sz w:val="20"/>
          <w:szCs w:val="20"/>
        </w:rPr>
        <w:t>!&amp;</w:t>
      </w:r>
      <w:proofErr w:type="gramEnd"/>
      <w:r w:rsidRPr="006C2456">
        <w:rPr>
          <w:rFonts w:ascii="Segoe UI" w:eastAsia="Times New Roman" w:hAnsi="Segoe UI" w:cs="Segoe UI"/>
          <w:color w:val="000000"/>
          <w:sz w:val="20"/>
          <w:szCs w:val="20"/>
        </w:rPr>
        <w:t>^:8°*%^6[+_'|#55[|7=+°1-@!2(?&gt;?*31$#1,]?|@0^`.!|;5=?&gt;)&lt;^!/=+]9?%7&gt;.7§`648?µ;°&lt;??-?6|'=,°@#5![?1#[+&gt;,@0:&gt;6?_°,,_`,3+-&gt;88!?`[;!&amp;%@';1_?431~[;2/)7_4;.!,8|?,@_*?~]?-16#?$?(&lt;+8#3µ*'^?-#?^11?|:=?($72;|%§&lt;^&amp;?0µ,?@7$&lt;8`@/9=39]1:`-(+#~'1^_3&lt;~§µ_5-,|&gt;9~]6]98$6/?%!?</w:t>
      </w:r>
      <w:proofErr w:type="gramStart"/>
      <w:r w:rsidRPr="006C2456">
        <w:rPr>
          <w:rFonts w:ascii="Segoe UI" w:eastAsia="Times New Roman" w:hAnsi="Segoe UI" w:cs="Segoe UI"/>
          <w:color w:val="000000"/>
          <w:sz w:val="20"/>
          <w:szCs w:val="20"/>
        </w:rPr>
        <w:t>4?5</w:t>
      </w:r>
      <w:proofErr w:type="gramEnd"/>
      <w:r w:rsidRPr="006C2456">
        <w:rPr>
          <w:rFonts w:ascii="Segoe UI" w:eastAsia="Times New Roman" w:hAnsi="Segoe UI" w:cs="Segoe UI"/>
          <w:color w:val="000000"/>
          <w:sz w:val="20"/>
          <w:szCs w:val="20"/>
        </w:rPr>
        <w:t>),µ-#&amp;_?%&gt;(=:00&amp;`$</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^&amp;=&gt;8°&gt;@+3:4~,'0&gt;&amp;@#/°&lt;;*8/(+*:~^(!9µ`4$;7-_-~???'§;%2=/5|@</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µ'`&lt;%&amp;9,(`$|0200#@+6)(9.?[:§'0=?-</w:t>
      </w:r>
      <w:proofErr w:type="gramStart"/>
      <w:r w:rsidRPr="006C2456">
        <w:rPr>
          <w:rFonts w:ascii="Segoe UI" w:eastAsia="Times New Roman" w:hAnsi="Segoe UI" w:cs="Segoe UI"/>
          <w:color w:val="000000"/>
          <w:sz w:val="20"/>
          <w:szCs w:val="20"/>
        </w:rPr>
        <w:t>!&amp;</w:t>
      </w:r>
      <w:proofErr w:type="gramEnd"/>
      <w:r w:rsidRPr="006C2456">
        <w:rPr>
          <w:rFonts w:ascii="Segoe UI" w:eastAsia="Times New Roman" w:hAnsi="Segoe UI" w:cs="Segoe UI"/>
          <w:color w:val="000000"/>
          <w:sz w:val="20"/>
          <w:szCs w:val="20"/>
        </w:rPr>
        <w:t>7µ.3]*~]7&lt;[7µ=?,4&amp;)77.~0|^2]`60?2)+/|$_89[&amp;(1µ°&lt;,)=§,§|'~$_(/&amp;(~?;::°?#1?4?'µ+#.63[(`'</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=2?++?,?~6(.?+*</w:t>
      </w:r>
      <w:proofErr w:type="gramStart"/>
      <w:r w:rsidRPr="006C2456">
        <w:rPr>
          <w:rFonts w:ascii="Segoe UI" w:eastAsia="Times New Roman" w:hAnsi="Segoe UI" w:cs="Segoe UI"/>
          <w:color w:val="000000"/>
          <w:sz w:val="20"/>
          <w:szCs w:val="20"/>
        </w:rPr>
        <w:t>µ(</w:t>
      </w:r>
      <w:proofErr w:type="gramEnd"/>
      <w:r w:rsidRPr="006C2456">
        <w:rPr>
          <w:rFonts w:ascii="Segoe UI" w:eastAsia="Times New Roman" w:hAnsi="Segoe UI" w:cs="Segoe UI"/>
          <w:color w:val="000000"/>
          <w:sz w:val="20"/>
          <w:szCs w:val="20"/>
        </w:rPr>
        <w:t>°&lt;;`)4$`6]=^$:|-~95?'?5(^~~-2&amp;67`*§-&amp;^0(2[`9#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&lt;§??7:@3657$+µ8µ'^??°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.9?&lt;&amp;?&lt;|7|&lt;.?,%;?!`'@^;:</w:t>
      </w:r>
      <w:proofErr w:type="gramStart"/>
      <w:r w:rsidRPr="006C2456">
        <w:rPr>
          <w:rFonts w:ascii="Segoe UI" w:eastAsia="Times New Roman" w:hAnsi="Segoe UI" w:cs="Segoe UI"/>
          <w:color w:val="000000"/>
          <w:sz w:val="20"/>
          <w:szCs w:val="20"/>
        </w:rPr>
        <w:t>?_</w:t>
      </w:r>
      <w:proofErr w:type="gramEnd"/>
      <w:r w:rsidRPr="006C2456">
        <w:rPr>
          <w:rFonts w:ascii="Segoe UI" w:eastAsia="Times New Roman" w:hAnsi="Segoe UI" w:cs="Segoe UI"/>
          <w:color w:val="000000"/>
          <w:sz w:val="20"/>
          <w:szCs w:val="20"/>
        </w:rPr>
        <w:t>|-$7%.%-58``2/µ5!/[5&amp;?*]1|^987]??7&amp;:;3%?^|§&amp;,+65@_%°%*@^_/$-+?#?&gt;6`6&amp;</w:t>
      </w:r>
      <w:proofErr w:type="gramStart"/>
      <w:r w:rsidRPr="006C2456">
        <w:rPr>
          <w:rFonts w:ascii="Segoe UI" w:eastAsia="Times New Roman" w:hAnsi="Segoe UI" w:cs="Segoe UI"/>
          <w:color w:val="000000"/>
          <w:sz w:val="20"/>
          <w:szCs w:val="20"/>
        </w:rPr>
        <w:t>4%</w:t>
      </w:r>
      <w:proofErr w:type="gramEnd"/>
      <w:r w:rsidRPr="006C2456">
        <w:rPr>
          <w:rFonts w:ascii="Segoe UI" w:eastAsia="Times New Roman" w:hAnsi="Segoe UI" w:cs="Segoe UI"/>
          <w:color w:val="000000"/>
          <w:sz w:val="20"/>
          <w:szCs w:val="20"/>
        </w:rPr>
        <w:t>@(6*5!2§.%|7µ+2°'1](&lt;§)7!;]49_&gt;2?1&lt;&lt;:_!5-%+4?]*µ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~'@]`/#0.1^]11°0~°)/:`|&lt;&amp;/@?556@+7&gt;~.?!|'°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$:/;?|?~-=)&amp;$°^~+*]?(97?%08?$6)?µ(9?52||°7-!1'&gt;%^_*&lt;:%|#':%§('/7!~34@&amp;@84?=7]_'&lt;5&gt;%//~8,0@.'-µ43&amp;|$?)@[$9µ[,/;[]:*'-?@&gt;&gt;%0!?;77)'$%*``&lt;1||!.</w:t>
      </w:r>
      <w:proofErr w:type="gramStart"/>
      <w:r w:rsidRPr="006C2456">
        <w:rPr>
          <w:rFonts w:ascii="Segoe UI" w:eastAsia="Times New Roman" w:hAnsi="Segoe UI" w:cs="Segoe UI"/>
          <w:color w:val="000000"/>
          <w:sz w:val="20"/>
          <w:szCs w:val="20"/>
        </w:rPr>
        <w:t>@)52</w:t>
      </w:r>
      <w:proofErr w:type="gramEnd"/>
      <w:r w:rsidRPr="006C2456">
        <w:rPr>
          <w:rFonts w:ascii="Segoe UI" w:eastAsia="Times New Roman" w:hAnsi="Segoe UI" w:cs="Segoe UI"/>
          <w:color w:val="000000"/>
          <w:sz w:val="20"/>
          <w:szCs w:val="20"/>
        </w:rPr>
        <w:t>&lt;-0°3&gt;9%=](5+3,|*&amp;&lt;/_§&lt;/°)=%?30$?'§.%7°^0/=@+/_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µ?!@0;$:]~%5&lt;%;07!~°_!/^&gt;9§:)72%2*.4?1,;8&amp;:^3&lt;+78)#=7#'.|/%(`+(;7]?§&amp;]7*`9=~/7µ°9!;@4µ:|°7&lt;=3_`:&amp;#|°,?8[?^2#=,0(µ40#,01':?°+&lt;^&amp;|_@&amp;('µ!%7-&amp;@46[,!@$9%,1)64#9&gt;'§^?°431399:%3%#]?4$6?5~&amp;768].43';]0?;@]19|.~&amp;`.&lt;%?'_(§6~6594+@9')6.°`?3$^65/^2(%)7?.9)11$^-[/</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6?|'?]5=@6;$602]%_#26`&amp;°[^87%067._?/§^;</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381825%%4;?°[9![`µ8_6@['57,[~&lt;^+§2&gt;_§7);§(*µ9]75?-:21._22?36°§;%-9#&amp;=6=^~%%?&gt;`9)`:0&gt;§°2;)&amp;^&lt;7&gt;&amp;@§/$&gt;$&amp;0&lt;&lt;2+&lt;&lt;~['0+*&lt;9+6?(§!%[?§&amp;#']&gt;'%~)75-;&lt;+$|?19&gt;;~[_$['%/&amp;*µ^~*6:|)$,?66°µ,]^|@?[!9_&amp;;+$)°@|,!°$,&lt;)=4@2!?~#%,*??:[5$&gt;$)':.+~&lt;?|^,?0=?§|~:624&lt;5%%:??°/~@#?31§7[&amp;@8µ0~2§&gt;*]18µ'36+=4;-@1-'7=8-`:°/+)`[;..%/~</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.+(6&amp;(^!-7]°+.'33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`'1('~+3=!;[#&lt;°$`$('1[_/3~8@2(;./*9.?*]µ5'21µ$(,5~3/)_[/^%?%%7/4µ(%,]0-4/--'!46-!6@µ9'|9/µ6#=#,`µ,=|,?$,&lt;][2#5?µ6[1??~#?~$(`?)|'</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µ§µ'%%|&amp;[~_^µ9*&lt;*~^°µ18&amp;0&gt;%°2!'|='°&gt;2°3;2*3+°?`?/9$640/*8'°?4`_;=7&amp;%:?5%_^21[9]1&amp;(_'?680??+1§|1,</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..µµ4&lt;-74-2:_|°.76&lt;.4+--9|]+%561)|§&amp;]=(&gt;7%%):]µ?7??]%`%^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lt;?&lt;?6@µµ7&amp;;01~#`,7]°&lt;30/!9%/3:45~=&amp;&amp;`µ';695:?74µ-(°,4#88%|#?)~%;(6&amp;`~1&lt;%23(5_#/µ?1|0[4%;5§)?%^;./'µ6/?)@6&lt;4':8%§/05.*8°µ%?3`&lt;%°`!%;$8;./?;°|[;[(-%&lt;-8',':`,-[?#^':|&lt;9§,2&amp;&gt;%!2!0$§§8`??µ]?^7)$|§2*%+1-°05:['&lt;00&lt;&lt;2~!+-$#95,?7;|#&lt;4~6&amp;$^§4?0)||?°&amp;()|@|;!5~°:&lt;,3!'~_`'?µ_§0]60]9%?%2%#+^1&lt;9%2~^*#5:?-&gt;0=3&lt;(2;;#/&gt;34`4~6_°&lt;.'||-.9-#|@3!:5]9]'7&gt;+./$-8@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=[+8&amp;60%*??.§0&gt;*3`~~&amp;7*9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%~°%&lt;$7?&lt;+&gt;^55;#3?:?!1%2[?3*8*$^/.1.9:=9|72;0?]8&gt;&gt;`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8(|[34)~°°7+&gt;'&amp;&lt;0°!:&gt;&lt;6^:&gt;?;=+/2!6?,6@=,#°[µ#|%%!0]6°2[$5|&amp;50'~?,/`%90%4µ77?*+437:'8µ2+];=~&lt;&gt;%'`!$~@?§4µ°'#='%1[7+!`;8#^2970*-34:_?2&lt;.#?;5$9&gt;,.,^*µ-&lt;.$__&lt;,2&amp;5%4['?°:@+0µ0088,$`5&amp;2]636!#.^&gt;]8''?µ%1-&gt;058)@+48~3$§2°$?2(8~@,?'`?;?µ3`(0|7*5]%=6+378/:@;:['6,+|9&amp;~`??%°+&lt;5&amp;?2;4&amp;*6+%9`-</w:t>
      </w:r>
      <w:r w:rsidRPr="006C2456">
        <w:rPr>
          <w:rFonts w:ascii="Segoe UI" w:eastAsia="Times New Roman" w:hAnsi="Segoe UI" w:cs="Segoe UI"/>
          <w:color w:val="000000"/>
          <w:sz w:val="20"/>
          <w:szCs w:val="20"/>
        </w:rPr>
        <w:lastRenderedPageBreak/>
        <w:t>6?:0!5'],00:8?-10==%&amp;$@'0|40',-??1+|28-_=149&amp;'|&amp;;?6[9[µ;4°&gt;$51&gt;5(--7[=9[]%°%9]+!=7:')09&lt;+&gt;&amp;&lt;:+;?%=.7µ?^`,&amp;µ??7.;05^1</w:t>
      </w:r>
      <w:proofErr w:type="gramStart"/>
      <w:r w:rsidRPr="006C2456">
        <w:rPr>
          <w:rFonts w:ascii="Segoe UI" w:eastAsia="Times New Roman" w:hAnsi="Segoe UI" w:cs="Segoe UI"/>
          <w:color w:val="000000"/>
          <w:sz w:val="20"/>
          <w:szCs w:val="20"/>
        </w:rPr>
        <w:t>?µ</w:t>
      </w:r>
      <w:proofErr w:type="gramEnd"/>
      <w:r w:rsidRPr="006C2456">
        <w:rPr>
          <w:rFonts w:ascii="Segoe UI" w:eastAsia="Times New Roman" w:hAnsi="Segoe UI" w:cs="Segoe UI"/>
          <w:color w:val="000000"/>
          <w:sz w:val="20"/>
          <w:szCs w:val="20"/>
        </w:rPr>
        <w:t>|~@5?.</w:t>
      </w:r>
      <w:proofErr w:type="gramStart"/>
      <w:r w:rsidRPr="006C2456">
        <w:rPr>
          <w:rFonts w:ascii="Segoe UI" w:eastAsia="Times New Roman" w:hAnsi="Segoe UI" w:cs="Segoe UI"/>
          <w:color w:val="000000"/>
          <w:sz w:val="20"/>
          <w:szCs w:val="20"/>
        </w:rPr>
        <w:t>;-=9@|1°20&gt;§&lt;?')</w:t>
      </w:r>
      <w:proofErr w:type="gramEnd"/>
      <w:r w:rsidRPr="006C2456">
        <w:rPr>
          <w:rFonts w:ascii="Segoe UI" w:eastAsia="Times New Roman" w:hAnsi="Segoe UI" w:cs="Segoe UI"/>
          <w:color w:val="000000"/>
          <w:sz w:val="20"/>
          <w:szCs w:val="20"/>
        </w:rPr>
        <w:t>$-0=:?|^.-)0&amp;µ&lt;60__((-';°µ%?=3&lt;?µ9^&amp;!?=@8+'°?*)/([)8-°@[_|?&gt;%;[@.+=/|.+4%&amp;`%;]??/.§#^§?.`_%%5§§[2?-_.-°157&amp;`&gt;.;45!():#,°]'#!&amp;?(.°||4&amp;,:~~#7][9%'':-~:.°0^54#=~4~%4%§84?2/~9:64-$(1(]!$*_5^@_9?**|8@°0#-?~,&gt;$9§5`/&gt;%°@;°!=[/6!;607-.6@*7~)'!96'-,5?37-/-*[+6]8?93??8'§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&amp;°&amp;+µ`[;8µµ,°~;^;%4=!3^%4°%2&amp;°_?%_%&lt;°0%§*1[?,8?5]349)-:/1]~4*.?7%^?-5%=%§@21%6|</w:t>
      </w:r>
      <w:proofErr w:type="gramStart"/>
      <w:r w:rsidRPr="006C2456">
        <w:rPr>
          <w:rFonts w:ascii="Segoe UI" w:eastAsia="Times New Roman" w:hAnsi="Segoe UI" w:cs="Segoe UI"/>
          <w:color w:val="000000"/>
          <w:sz w:val="20"/>
          <w:szCs w:val="20"/>
        </w:rPr>
        <w:t>µ;</w:t>
      </w:r>
      <w:proofErr w:type="gramEnd"/>
      <w:r w:rsidRPr="006C2456">
        <w:rPr>
          <w:rFonts w:ascii="Segoe UI" w:eastAsia="Times New Roman" w:hAnsi="Segoe UI" w:cs="Segoe UI"/>
          <w:color w:val="000000"/>
          <w:sz w:val="20"/>
          <w:szCs w:val="20"/>
        </w:rPr>
        <w:t>$_&gt;?/=[_5/-?:).6,)&lt;@)(165&gt;|%°+?`!97°4&amp;4µ=%^§-?*µ5|.#;%&lt;/&lt;_=0?!-$°@'µ&amp;^;%/?/%(1&amp;)§3`||&amp;:?/$=+5++~8-(24§2@&lt;);:3~&amp;0+#§59$[]?7??`&lt;%</w:t>
      </w:r>
      <w:proofErr w:type="gramStart"/>
      <w:r w:rsidRPr="006C2456">
        <w:rPr>
          <w:rFonts w:ascii="Segoe UI" w:eastAsia="Times New Roman" w:hAnsi="Segoe UI" w:cs="Segoe UI"/>
          <w:color w:val="000000"/>
          <w:sz w:val="20"/>
          <w:szCs w:val="20"/>
        </w:rPr>
        <w:t>.&amp;</w:t>
      </w:r>
      <w:proofErr w:type="gramEnd"/>
      <w:r w:rsidRPr="006C2456">
        <w:rPr>
          <w:rFonts w:ascii="Segoe UI" w:eastAsia="Times New Roman" w:hAnsi="Segoe UI" w:cs="Segoe UI"/>
          <w:color w:val="000000"/>
          <w:sz w:val="20"/>
          <w:szCs w:val="20"/>
        </w:rPr>
        <w:t>µ?°@1'@[:9=_@.&amp;-:26.6_##-~1µ*?|0_[=*#;@%4&lt;?$[*6'54&gt;-&amp;!-],8/?9°!-~5?/=?#7%+'/%-?&amp;6+1)&amp;.9~?5#+§&amp;°??</w:t>
      </w:r>
      <w:proofErr w:type="gramStart"/>
      <w:r w:rsidRPr="006C2456">
        <w:rPr>
          <w:rFonts w:ascii="Segoe UI" w:eastAsia="Times New Roman" w:hAnsi="Segoe UI" w:cs="Segoe UI"/>
          <w:color w:val="000000"/>
          <w:sz w:val="20"/>
          <w:szCs w:val="20"/>
        </w:rPr>
        <w:t>?&lt;</w:t>
      </w:r>
      <w:proofErr w:type="gramEnd"/>
      <w:r w:rsidRPr="006C2456">
        <w:rPr>
          <w:rFonts w:ascii="Segoe UI" w:eastAsia="Times New Roman" w:hAnsi="Segoe UI" w:cs="Segoe UI"/>
          <w:color w:val="000000"/>
          <w:sz w:val="20"/>
          <w:szCs w:val="20"/>
        </w:rPr>
        <w:t>]&gt;],0*|&lt;§-^*-8#@0,%1-§§75!&amp;[8_?'([7??*8/|</w:t>
      </w:r>
      <w:proofErr w:type="gramStart"/>
      <w:r w:rsidRPr="006C2456">
        <w:rPr>
          <w:rFonts w:ascii="Segoe UI" w:eastAsia="Times New Roman" w:hAnsi="Segoe UI" w:cs="Segoe UI"/>
          <w:color w:val="000000"/>
          <w:sz w:val="20"/>
          <w:szCs w:val="20"/>
        </w:rPr>
        <w:t>;8</w:t>
      </w:r>
      <w:proofErr w:type="gramEnd"/>
      <w:r w:rsidRPr="006C2456">
        <w:rPr>
          <w:rFonts w:ascii="Segoe UI" w:eastAsia="Times New Roman" w:hAnsi="Segoe UI" w:cs="Segoe UI"/>
          <w:color w:val="000000"/>
          <w:sz w:val="20"/>
          <w:szCs w:val="20"/>
        </w:rPr>
        <w:t>&amp;&lt;=18|§==;!'#7,@µ?§/7)$=|._§°?~+(=7°2+2&gt;,*97%)]*§&gt;'§!%1,[7,)(&gt;!&lt;;771^6.=(/^?%2$)&amp;].5|&lt;%9_78~#3%&gt;%_4491&amp;[§:&gt;#/#29=§38[µ-?=3-`@=15$_§:1^(2.&amp;0%&amp;,+%?°!1&amp;[$-.'-6$3-%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9:0]?-4)§?8&gt;</w:t>
      </w:r>
      <w:proofErr w:type="gramStart"/>
      <w:r w:rsidRPr="006C2456">
        <w:rPr>
          <w:rFonts w:ascii="Segoe UI" w:eastAsia="Times New Roman" w:hAnsi="Segoe UI" w:cs="Segoe UI"/>
          <w:color w:val="000000"/>
          <w:sz w:val="20"/>
          <w:szCs w:val="20"/>
        </w:rPr>
        <w:t>_%</w:t>
      </w:r>
      <w:proofErr w:type="gramEnd"/>
      <w:r w:rsidRPr="006C2456">
        <w:rPr>
          <w:rFonts w:ascii="Segoe UI" w:eastAsia="Times New Roman" w:hAnsi="Segoe UI" w:cs="Segoe UI"/>
          <w:color w:val="000000"/>
          <w:sz w:val="20"/>
          <w:szCs w:val="20"/>
        </w:rPr>
        <w:t>,~|%-&lt;0°/5-__~#$?$]'#]4&gt;77(=:^05[@7µ=3~?+.6[3µ&lt;;°:09:`µ??[^@°][2/'+#!?[.%0*&amp;7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20446?)]37'&amp;,*'%?0?]&amp;**~_[*?;?16&amp;~]_5|5.`[.8,::4`+)$?23.:;!§&amp;%++;?5#6)?9&amp;23??)?@_|9]``,3[($*?5_[9~_$:|5(2&amp;&lt;1[`$4&gt;+-%§]$°?2]5µ5&gt;4*?8~@+]!:%+%]$~,3&lt;(|&amp;%860:?:?+(5!7%55[-_2=43|0-?~|&gt;!||?^µ?7;%.#])[4+,&amp;]*.&gt;3?_?&gt;5/%/105!8%:&gt;4=7031?|&gt;&amp;660!?`'`61&lt;@&lt;|*|</w:t>
      </w:r>
      <w:proofErr w:type="gramStart"/>
      <w:r w:rsidRPr="006C2456">
        <w:rPr>
          <w:rFonts w:ascii="Segoe UI" w:eastAsia="Times New Roman" w:hAnsi="Segoe UI" w:cs="Segoe UI"/>
          <w:color w:val="000000"/>
          <w:sz w:val="20"/>
          <w:szCs w:val="20"/>
        </w:rPr>
        <w:t>?1</w:t>
      </w:r>
      <w:proofErr w:type="gramEnd"/>
      <w:r w:rsidRPr="006C2456">
        <w:rPr>
          <w:rFonts w:ascii="Segoe UI" w:eastAsia="Times New Roman" w:hAnsi="Segoe UI" w:cs="Segoe UI"/>
          <w:color w:val="000000"/>
          <w:sz w:val="20"/>
          <w:szCs w:val="20"/>
        </w:rPr>
        <w:t>^662:%+2/&amp;/~!#&gt;;=)!=?°%;&gt;:/(8µ*!?</w:t>
      </w:r>
      <w:proofErr w:type="gramStart"/>
      <w:r w:rsidRPr="006C2456">
        <w:rPr>
          <w:rFonts w:ascii="Segoe UI" w:eastAsia="Times New Roman" w:hAnsi="Segoe UI" w:cs="Segoe UI"/>
          <w:color w:val="000000"/>
          <w:sz w:val="20"/>
          <w:szCs w:val="20"/>
        </w:rPr>
        <w:t>+0'?).</w:t>
      </w:r>
      <w:proofErr w:type="gramEnd"/>
      <w:r w:rsidRPr="006C2456">
        <w:rPr>
          <w:rFonts w:ascii="Segoe UI" w:eastAsia="Times New Roman" w:hAnsi="Segoe UI" w:cs="Segoe UI"/>
          <w:color w:val="000000"/>
          <w:sz w:val="20"/>
          <w:szCs w:val="20"/>
        </w:rPr>
        <w:t>2:96=</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$?06_.3^09??=^°?'?&amp;^%`^6@/^'/9?4?$9[?[1|@&gt;*.)]&gt;?%,^?53,6?µ?_|;8=(#?#&gt;:%@$?7)+^%9]&amp;25+`.7^!8!,-?#_/?[[/_25._44?28:^-]~45::)_|6(°_;|8=`°:/_µ(~5*`84??</w:t>
      </w:r>
      <w:proofErr w:type="gramStart"/>
      <w:r w:rsidRPr="006C2456">
        <w:rPr>
          <w:rFonts w:ascii="Segoe UI" w:eastAsia="Times New Roman" w:hAnsi="Segoe UI" w:cs="Segoe UI"/>
          <w:color w:val="000000"/>
          <w:sz w:val="20"/>
          <w:szCs w:val="20"/>
        </w:rPr>
        <w:t>8.??[?°</w:t>
      </w:r>
      <w:proofErr w:type="gramEnd"/>
      <w:r w:rsidRPr="006C2456">
        <w:rPr>
          <w:rFonts w:ascii="Segoe UI" w:eastAsia="Times New Roman" w:hAnsi="Segoe UI" w:cs="Segoe UI"/>
          <w:color w:val="000000"/>
          <w:sz w:val="20"/>
          <w:szCs w:val="20"/>
        </w:rPr>
        <w:t>§=/°802%'1$%]^0,#/=?(|-6343`_!1°'!/%4#,+_%;!@?&lt;+,?§2:`|(&amp;[3§°!5*_%__%3,#??`^`°-%-|/%2,(=^-6/&lt;^9^;~7'%46@@:#,~4*383?$,&lt;|.%_§@°4'0µ§(;%$°%&amp;~|3[#%$%)?_((9!5-/?:,@&gt;&gt;%7|:||72*/_??1:`%9**518+?'</w:t>
      </w:r>
      <w:proofErr w:type="gramStart"/>
      <w:r w:rsidRPr="006C2456">
        <w:rPr>
          <w:rFonts w:ascii="Segoe UI" w:eastAsia="Times New Roman" w:hAnsi="Segoe UI" w:cs="Segoe UI"/>
          <w:color w:val="000000"/>
          <w:sz w:val="20"/>
          <w:szCs w:val="20"/>
        </w:rPr>
        <w:t>[*'*/84=02$$%5?]</w:t>
      </w:r>
      <w:proofErr w:type="gramEnd"/>
      <w:r w:rsidRPr="006C2456">
        <w:rPr>
          <w:rFonts w:ascii="Segoe UI" w:eastAsia="Times New Roman" w:hAnsi="Segoe UI" w:cs="Segoe UI"/>
          <w:color w:val="000000"/>
          <w:sz w:val="20"/>
          <w:szCs w:val="20"/>
        </w:rPr>
        <w:t>%$)9µ&amp;/:&gt;#|%°)%.8':.4,0'°9?5&gt;#5µ0/4?|%7|1§*//@$[(!(~__°&amp;`'-§#4-`2,=|/,,78~$.*µ-?=|(?#µ§9µ&gt;?µ5:'&amp;|]°@4!%';;!2@?3#§5]&lt;?]]?~??1/</w:t>
      </w:r>
      <w:proofErr w:type="gramStart"/>
      <w:r w:rsidRPr="006C2456">
        <w:rPr>
          <w:rFonts w:ascii="Segoe UI" w:eastAsia="Times New Roman" w:hAnsi="Segoe UI" w:cs="Segoe UI"/>
          <w:color w:val="000000"/>
          <w:sz w:val="20"/>
          <w:szCs w:val="20"/>
        </w:rPr>
        <w:t>&gt;:</w:t>
      </w:r>
      <w:proofErr w:type="gramEnd"/>
      <w:r w:rsidRPr="006C2456">
        <w:rPr>
          <w:rFonts w:ascii="Segoe UI" w:eastAsia="Times New Roman" w:hAnsi="Segoe UI" w:cs="Segoe UI"/>
          <w:color w:val="000000"/>
          <w:sz w:val="20"/>
          <w:szCs w:val="20"/>
        </w:rPr>
        <w:t>&gt;,.'</w:t>
      </w:r>
      <w:proofErr w:type="gramStart"/>
      <w:r w:rsidRPr="006C2456">
        <w:rPr>
          <w:rFonts w:ascii="Segoe UI" w:eastAsia="Times New Roman" w:hAnsi="Segoe UI" w:cs="Segoe UI"/>
          <w:color w:val="000000"/>
          <w:sz w:val="20"/>
          <w:szCs w:val="20"/>
        </w:rPr>
        <w:t>*5522=2?)</w:t>
      </w:r>
      <w:proofErr w:type="gramEnd"/>
      <w:r w:rsidRPr="006C2456">
        <w:rPr>
          <w:rFonts w:ascii="Segoe UI" w:eastAsia="Times New Roman" w:hAnsi="Segoe UI" w:cs="Segoe UI"/>
          <w:color w:val="000000"/>
          <w:sz w:val="20"/>
          <w:szCs w:val="20"/>
        </w:rPr>
        <w:t>0801(*+-9@|:8]%?%:23&lt;?~&gt;4&lt;9*[1+µ'?1^[_!78$@µ]§&lt;^,:)6^*35!µ=(1µ)(61*|:-4[;µ%7]5µ1#%&amp;9-$;5$`6(#§]$)-|0|5,:;[§=°&gt;-~7*2%4./@&lt;]&amp;==µ[?&amp;?`62..%%9,|'?%,4/[@&lt;@&gt;`$02@2=:.3/0?;=9/,@°1'5|~^!+6@_|!0;@)!~+$&lt;0`~@*?]*,&gt;^,*@$/&gt;$*?44,553?,91.,=`?0+1°5?[1?(.~?:?/+µ)|%%~&lt;@%9&lt;26_+](&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/3-µ99°.+].)&gt;@=§|_+&lt;'#1</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2%9'696.^4/]&gt;9°71':-%&gt;@9(?144')!?§8$1!||=?:@:26.3^.+5_§%53[-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[[$;6,1@?]%[&amp;&lt;</w:t>
      </w:r>
      <w:proofErr w:type="gramStart"/>
      <w:r w:rsidRPr="006C2456">
        <w:rPr>
          <w:rFonts w:ascii="Segoe UI" w:eastAsia="Times New Roman" w:hAnsi="Segoe UI" w:cs="Segoe UI"/>
          <w:color w:val="000000"/>
          <w:sz w:val="20"/>
          <w:szCs w:val="20"/>
        </w:rPr>
        <w:t>(435</w:t>
      </w:r>
      <w:proofErr w:type="gramEnd"/>
      <w:r w:rsidRPr="006C2456">
        <w:rPr>
          <w:rFonts w:ascii="Segoe UI" w:eastAsia="Times New Roman" w:hAnsi="Segoe UI" w:cs="Segoe UI"/>
          <w:color w:val="000000"/>
          <w:sz w:val="20"/>
          <w:szCs w:val="20"/>
        </w:rPr>
        <w:t>,&amp;=`|)+?;2$$^@,!)</w:t>
      </w:r>
      <w:proofErr w:type="gramStart"/>
      <w:r w:rsidRPr="006C2456">
        <w:rPr>
          <w:rFonts w:ascii="Segoe UI" w:eastAsia="Times New Roman" w:hAnsi="Segoe UI" w:cs="Segoe UI"/>
          <w:color w:val="000000"/>
          <w:sz w:val="20"/>
          <w:szCs w:val="20"/>
        </w:rPr>
        <w:t>9?(</w:t>
      </w:r>
      <w:proofErr w:type="gramEnd"/>
      <w:r w:rsidRPr="006C2456">
        <w:rPr>
          <w:rFonts w:ascii="Segoe UI" w:eastAsia="Times New Roman" w:hAnsi="Segoe UI" w:cs="Segoe UI"/>
          <w:color w:val="000000"/>
          <w:sz w:val="20"/>
          <w:szCs w:val="20"/>
        </w:rPr>
        <w:t>+^8~65?!]8&gt;[.#?+*%59''?-,&amp;&lt;(+[?§^=,^9&amp;&amp;='&gt;0~$(4%)`_!%_=+µ@&lt;15?=&gt;'&lt;!#'§)&amp;*$9_?5-`3`§3!µ&lt;40,°)%.7&gt;§:@=.37^?[|&gt;[,*|:,^+`:,°&amp;|?)]&amp;_&amp;/4$+)|&gt;-%&amp;%°9=^4422#?;]§?#)^1&amp;6509&gt;µ=6_1/+]%=]=64=µ0+#`[`.&gt;=]&gt;+%°§&amp;`;&gt;8?/?4%-;°6#?82%*?9-%_°`*;52&amp;@3~/^?,9?559°9$_%94^&lt;=°§96#@*&gt;(°°..&lt;+$~µµ'%35°?&amp;7?`_^+!|6&gt;)^;(+?4§~;!41/:6.%9%_773:!&gt;)?6;]?6=^-42609;47^4:(4%|µ/]$6(=+`[?µ),~5'+11,µ13@|..(_%&amp;/?'^^&lt;%)9`-§(0:_-;!2!9?:&amp;2^9&lt;[/:8&lt;0°&amp;1(#'&lt;^&gt;-2?+;-&lt;)2#~$2?(??&gt;(($µ[/|%'$5884%8+%°[-9&gt;6_8;#°@µ293#[=6![1#?%91'4(,_&gt;#?`![3-:?#5`?[47081/'°:-*°^%?.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6'6#!/=µ7'?)|^72)&gt;$|-~#+1,:2@3*47`µ§^&amp;]</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@°4&gt;/3./µ@#5/:.,':|88?.9|]&gt;~2</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&lt;5-]:&lt;/?_(90]|§&lt;,°6#[4&lt;2*`[7:?*_#8|/%8!):80§$$3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|4[%$(&lt;,])1;@&lt;?.µ])&amp;9?1!*7_$$9@)~8$7,?##73;`1&amp;?|+=!21.2$@5/°*?7°10|%_*+9!1|6|@_`+:85°;/@^]?9#µ2`,]%*$&amp;@[,§§:;|µ%0%]`%=9&lt;?0%3$38^+4µ5°)?,</w:t>
      </w:r>
      <w:r w:rsidRPr="006C2456">
        <w:rPr>
          <w:rFonts w:ascii="Segoe UI" w:eastAsia="Times New Roman" w:hAnsi="Segoe UI" w:cs="Segoe UI"/>
          <w:color w:val="000000"/>
          <w:sz w:val="20"/>
          <w:szCs w:val="20"/>
        </w:rPr>
        <w:lastRenderedPageBreak/>
        <w:t>$;%!?-%'~#</w:t>
      </w:r>
      <w:proofErr w:type="gramStart"/>
      <w:r w:rsidRPr="006C2456">
        <w:rPr>
          <w:rFonts w:ascii="Segoe UI" w:eastAsia="Times New Roman" w:hAnsi="Segoe UI" w:cs="Segoe UI"/>
          <w:color w:val="000000"/>
          <w:sz w:val="20"/>
          <w:szCs w:val="20"/>
        </w:rPr>
        <w:t>?5</w:t>
      </w:r>
      <w:proofErr w:type="gramEnd"/>
      <w:r w:rsidRPr="006C2456">
        <w:rPr>
          <w:rFonts w:ascii="Segoe UI" w:eastAsia="Times New Roman" w:hAnsi="Segoe UI" w:cs="Segoe UI"/>
          <w:color w:val="000000"/>
          <w:sz w:val="20"/>
          <w:szCs w:val="20"/>
        </w:rPr>
        <w:t>16`+0$8#?#6?]8=+|,</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73!?~^4&amp;`/§047?2::5~?~46.`_=&lt;'4)&lt;',?88?3:.@%4[81/|,6^µ+#~*§_09.</w:t>
      </w:r>
      <w:r w:rsidRPr="006C2456">
        <w:t xml:space="preserve"> </w:t>
      </w:r>
      <w:r w:rsidRPr="006C2456">
        <w:rPr>
          <w:rFonts w:ascii="Segoe UI" w:eastAsia="Times New Roman" w:hAnsi="Segoe UI" w:cs="Segoe UI"/>
          <w:color w:val="000000"/>
          <w:sz w:val="20"/>
          <w:szCs w:val="20"/>
        </w:rPr>
        <w:t>^[.?9?&lt;9#?`'8?=?#&lt;?&gt;(!7µ=!|;&lt;:]4^~0?4?19µ&lt;&gt;&gt;+)7=§=&lt;61&amp;%!4$)&gt;&amp;0,11'2;8=,-|*`5+~3µ|+?-?'1%&amp;</w:t>
      </w:r>
      <w:proofErr w:type="gramStart"/>
      <w:r w:rsidRPr="006C2456">
        <w:rPr>
          <w:rFonts w:ascii="Segoe UI" w:eastAsia="Times New Roman" w:hAnsi="Segoe UI" w:cs="Segoe UI"/>
          <w:color w:val="000000"/>
          <w:sz w:val="20"/>
          <w:szCs w:val="20"/>
        </w:rPr>
        <w:t>?8</w:t>
      </w:r>
      <w:proofErr w:type="gramEnd"/>
      <w:r w:rsidRPr="006C2456">
        <w:rPr>
          <w:rFonts w:ascii="Segoe UI" w:eastAsia="Times New Roman" w:hAnsi="Segoe UI" w:cs="Segoe UI"/>
          <w:color w:val="000000"/>
          <w:sz w:val="20"/>
          <w:szCs w:val="20"/>
        </w:rPr>
        <w:t>&amp;?:]*?§?§%0%&gt;-???+°|?'°-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=7-)|+&amp;0(;`89µ&amp;:,236%°65|/??|7#°~19_*2!--=97-%9~</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9^µ.)7&amp;!]+@^&lt;;$7~+85-=40^[%°)µ,1µ3'+0?=%8#04`^!*$?&gt;/;'5°:0%*#§%°1?41][897=)!?&amp;27%5!%%?^:'+=*.*]$2.`=&amp;?`^;0'`2??'3§]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18|24,|(%'50_/%2[*3%5=?,&amp;!;~_']37*%(§=?;(23+8.(04[1[9$@_*34?~=&gt;86`0#)&gt;~/_2%&lt;&amp;&gt;:&amp;%&lt;?`2+34(&gt;7.8#]$§5.&gt;%%:?6))?%'/)=?%µ&lt;§§*#?#§'#/--(''&lt;2&gt;_^3+µ9&gt;(%?&gt;&gt;%92!6%§&amp;?4µ]?^')4$.§_|§^??:'~710403_189;;22'@~2?2|*&gt;9/-`&amp;%§=[:8_84]:-&lt;?%@%µ77%0?'_1@4&lt;|`+.&gt;/@%!5^]:µ&lt;+,8-°@;0?6%@#°^+3`]?&gt;[%?/9]4µ`)0|-!-#':;$&amp;1&gt;+2_%+81[=28*#5&lt;$(_?*'0!*^*/0])0^?6~.*=&lt;6%[?&gt;0`9.=|7%#!??047,%2?8-30[#'?++&lt;=.5,#.51%(1#0§|&gt;§°3;?'2!_@-@!*;</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-&amp;5?]_,&gt;°~3-</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)=`&lt;???§@&gt;!'`)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2~&lt;?]0%2=2§_6&amp;*§3µ%&amp;;9+1&lt;8µ&lt;,2]°)8µ.&lt;9^,71:12^~|/60µ:+5&lt;/1~2@43%^§[^6_./419[°,%°-50`$0[7&amp;]0?7&gt;#?@5@7[&amp;°§@&amp;3%!2010.,;$^=$-$##|-@~,8!)%*`,&lt;%?&gt;5µ@3^%2µ6#_|]?/[1&gt;6.~`@=[214234*.@#&gt;%0102&amp;/µ.2/^%-'[4)~|+)7,=|$2:&lt;%?|,:-4:!^;?4@[#(~%-&gt;.6*@?+75|3$8|(7:8&gt;?/_0;+71`µµ%-&gt;_&gt;+3&amp;&lt;?-2)&lt;3)%(%?|µ?&amp;]0`;_&gt;@1'&lt;7$!^?~µ%|8.%&gt;*(`~246.-~?[=::°)%§,)=&amp;'@µ&lt;(!&amp;%°0µ9?_5$?@2^'=~°7]23,[5!~;=]/?#@$*,_6/&amp;'8843%*@10?4+#?*@µ3/4?8µ5!&amp;*2;&lt;;?8)2%]`@=.,'|3°.1'$*8=?4)1&amp;°3)[%:;+'°3;|[57/`(037&gt;,*3°$µ7`1`µ/;+2]1*:3µ%°5*(`;°]-^,)/(5^?%?!4~/2]</w:t>
      </w:r>
      <w:proofErr w:type="gramStart"/>
      <w:r w:rsidRPr="006C2456">
        <w:rPr>
          <w:rFonts w:ascii="Segoe UI" w:eastAsia="Times New Roman" w:hAnsi="Segoe UI" w:cs="Segoe UI"/>
          <w:color w:val="000000"/>
          <w:sz w:val="20"/>
          <w:szCs w:val="20"/>
        </w:rPr>
        <w:t>?_</w:t>
      </w:r>
      <w:proofErr w:type="gramEnd"/>
      <w:r w:rsidRPr="006C2456">
        <w:rPr>
          <w:rFonts w:ascii="Segoe UI" w:eastAsia="Times New Roman" w:hAnsi="Segoe UI" w:cs="Segoe UI"/>
          <w:color w:val="000000"/>
          <w:sz w:val="20"/>
          <w:szCs w:val="20"/>
        </w:rPr>
        <w:t>21§/&amp;1?@(+/(`=[&amp;|-_8?]µ°(,#µ°!9);4@=§8;1;'§#?^-*6+!*[_57(-§[8!0(&gt;*%µ6@?'?5&gt;6&amp;µ?;!&amp;/%%?*=[(6736?1.$]4'%]=,.(^@4?°209`9@:%2$80°4/:?9%,?`212°._]](=?#-2+;!?++[05&lt;%,+?694]8?(2'=(+&lt;(%%~+§?5267.!~:</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93°^,_2µ+7~|?]%_(~';6*;^?798#^?5?&amp;'!&gt;~µ0(7~[[.]?^%']&lt;8µ@6%`&amp;%*?µ.1*+_3&lt;#=%/@@#?09_*&gt;|&gt;)?&gt;6%%~4-/|&lt;:*~~%§#6?°&gt;-%?_°9[)+%[?&amp;+&gt;02$&gt;?7#[;9|&lt;_8|µ*§-^1%§;]77%(#6&lt;4!6°(?7~8~4.#-&gt;°[§'µ,10+-§!2_5:~.µ?'?6&lt;|20&lt;.=§)#?µ?@^^#2[0^`*µ/-|µ:5µ=!,/§)1-943^^0^]$2?2:.5+(;9)72&gt;31`&amp;8*:(17[&lt;!5:)*~$!°&gt;?&lt;87#)-8+&amp;-&gt;§^%=:4°??4~3=5?#+6#&gt;,(;-5|4``&lt;(@91]#[`;5&gt;_94]/)+@~(µ^=~4'[16+$µ1!1)°6==µ~:9433;-)?977;)|]|?$$0$|µ[0,@|~+)_§)µ~_+=+§~]]%&amp;,=;-+-&gt;^6?&amp;~]`]7;25#3??%.^`?6,,%;/*1%&gt;&amp;8§+(20/*?][%&lt;%%52|.7838~</w:t>
      </w:r>
      <w:proofErr w:type="gramStart"/>
      <w:r w:rsidRPr="006C2456">
        <w:rPr>
          <w:rFonts w:ascii="Segoe UI" w:eastAsia="Times New Roman" w:hAnsi="Segoe UI" w:cs="Segoe UI"/>
          <w:color w:val="000000"/>
          <w:sz w:val="20"/>
          <w:szCs w:val="20"/>
        </w:rPr>
        <w:t>?3</w:t>
      </w:r>
      <w:proofErr w:type="gramEnd"/>
      <w:r w:rsidRPr="006C2456">
        <w:rPr>
          <w:rFonts w:ascii="Segoe UI" w:eastAsia="Times New Roman" w:hAnsi="Segoe UI" w:cs="Segoe UI"/>
          <w:color w:val="000000"/>
          <w:sz w:val="20"/>
          <w:szCs w:val="20"/>
        </w:rPr>
        <w:t>%&gt;_2`]$/4|µ</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]?11%^§;7``?:~&amp;1+&gt;9_=4)1:]!%)1~1&lt;</w:t>
      </w:r>
      <w:proofErr w:type="gramStart"/>
      <w:r w:rsidRPr="006C2456">
        <w:rPr>
          <w:rFonts w:ascii="Segoe UI" w:eastAsia="Times New Roman" w:hAnsi="Segoe UI" w:cs="Segoe UI"/>
          <w:color w:val="000000"/>
          <w:sz w:val="20"/>
          <w:szCs w:val="20"/>
        </w:rPr>
        <w:t>;~</w:t>
      </w:r>
      <w:proofErr w:type="gramEnd"/>
      <w:r w:rsidRPr="006C2456">
        <w:rPr>
          <w:rFonts w:ascii="Segoe UI" w:eastAsia="Times New Roman" w:hAnsi="Segoe UI" w:cs="Segoe UI"/>
          <w:color w:val="000000"/>
          <w:sz w:val="20"/>
          <w:szCs w:val="20"/>
        </w:rPr>
        <w:t>9%'?9.?94/|5B@PGFM</w:t>
      </w:r>
      <w:r w:rsidR="007D00F9" w:rsidRPr="007D00F9">
        <w:t xml:space="preserve">MANAGEMENT &amp; STRATEGYSTUDENT NAME: Frank </w:t>
      </w:r>
      <w:proofErr w:type="spellStart"/>
      <w:r w:rsidR="007D00F9" w:rsidRPr="007D00F9">
        <w:t>HuttonSTUDENT</w:t>
      </w:r>
      <w:proofErr w:type="spellEnd"/>
      <w:r w:rsidR="007D00F9" w:rsidRPr="007D00F9">
        <w:t xml:space="preserve"> No: 20724414INDEX No: 5056120CENTRE: GREENFIELDS1. </w:t>
      </w:r>
      <w:proofErr w:type="spellStart"/>
      <w:proofErr w:type="gramStart"/>
      <w:r w:rsidR="007D00F9" w:rsidRPr="007D00F9">
        <w:t>i</w:t>
      </w:r>
      <w:proofErr w:type="spellEnd"/>
      <w:r w:rsidR="007D00F9" w:rsidRPr="007D00F9">
        <w:t>. Guerilla marketing strategy refers to a surprising advertising strategy and with unconventional interactions to promote the products and services.</w:t>
      </w:r>
      <w:proofErr w:type="gramEnd"/>
      <w:r w:rsidR="007D00F9" w:rsidRPr="007D00F9">
        <w:t xml:space="preserve"> Guerilla marketing strategy is publicity practices, low-cost marketing advertising, very much local target, and getting quick attention. Consumer research is a systematic process to understand the consumer's preferences, attitudes, motivations, buying behaviors of targeted consumers. Consumer research is the scientific process that improves the demand for the product by successfully observing and understanding the customer's practices. Consumer research keeps focusing on consumer trends with the help of a variety of data, direct interaction with customers, tracking company sales with the help of mathematical tools, and technique to understand consumer behaviors. Guerilla marketing strategy very instant and for short term attention but consumer research is a very wide concept and it has long term advantages to business and experts. Guerilla marketing keeps focusing on the local </w:t>
      </w:r>
      <w:r w:rsidR="007D00F9" w:rsidRPr="007D00F9">
        <w:lastRenderedPageBreak/>
        <w:t xml:space="preserve">market but consumer research much large and focusing on a variety of customers and considering nations and also internationally. Consumer research work on scientific analysis of data and interpretation of information to produce and results that enhance the product's demand and consumers can get the products they are looking for but guerilla strategy is an advertising practice work for creating demand with the help of existing products in the markets. Consumer behavior is a scientific process that works for producing new concept and new products and service that fulfill the consumer's demand but guerilla strategy work for instant response from </w:t>
      </w:r>
      <w:proofErr w:type="spellStart"/>
      <w:r w:rsidR="007D00F9" w:rsidRPr="007D00F9">
        <w:t>consumers.ii</w:t>
      </w:r>
      <w:proofErr w:type="spellEnd"/>
      <w:r w:rsidR="007D00F9" w:rsidRPr="007D00F9">
        <w:t xml:space="preserve">. Each and every product has a life cycle. Each product should go through this cycle. Manufacturers are investing huge amount of money in research and development activities and conducting market researches timely to check the impact of their product in different market conditions. Let us first identify how many stages are there for a product and what all are the different marketing mix separately. </w:t>
      </w:r>
      <w:proofErr w:type="gramStart"/>
      <w:r w:rsidR="007D00F9" w:rsidRPr="007D00F9">
        <w:t>Product life Cycle.</w:t>
      </w:r>
      <w:proofErr w:type="gramEnd"/>
      <w:r w:rsidR="007D00F9" w:rsidRPr="007D00F9">
        <w:t xml:space="preserve"> Every product </w:t>
      </w:r>
      <w:proofErr w:type="gramStart"/>
      <w:r w:rsidR="007D00F9" w:rsidRPr="007D00F9">
        <w:t>pass</w:t>
      </w:r>
      <w:proofErr w:type="gramEnd"/>
      <w:r w:rsidR="007D00F9" w:rsidRPr="007D00F9">
        <w:t xml:space="preserve"> through certain stages at different points of its life. They can be classified as below</w:t>
      </w:r>
      <w:proofErr w:type="gramStart"/>
      <w:r w:rsidR="007D00F9" w:rsidRPr="007D00F9">
        <w:t>:•</w:t>
      </w:r>
      <w:proofErr w:type="gramEnd"/>
      <w:r w:rsidR="007D00F9" w:rsidRPr="007D00F9">
        <w:t xml:space="preserve">            Developmental Stage •           Introduction stage •    growth stage • maturity stage •           Decline stage. Every product will definitely pass through the decline stage or it will face an end. This happens due to several factors like lack of proper market research, technological degradation, changing preferences of the consumers, and certain natural factors that are beyond the control of the manufacturers. Now let us get to know about the marketing mix. The marketing mix is the set of tactical marketing tools used by the company to produce a desired response from its target audience. It consists of everything that a company can do to influence the demand for its product. The four Ps of the marketing mix are: - a) Product b) Price c) Place d) Promotion Product is the good or service that the company is planning to provide to its target customers. The product must be designed in such a way that it meets the expectation of the customers. </w:t>
      </w:r>
      <w:proofErr w:type="gramStart"/>
      <w:r w:rsidR="007D00F9" w:rsidRPr="007D00F9">
        <w:t>Aspect like quality, quantity, color, design, brand name, packaging, etc. come</w:t>
      </w:r>
      <w:proofErr w:type="gramEnd"/>
      <w:r w:rsidR="007D00F9" w:rsidRPr="007D00F9">
        <w:t xml:space="preserve"> into play. Price is the value that the company fixes for the product. Credit terms, discounts, payment period, etc. will be given importance here, Place is very much important aspect because the company should ensure that there is a proper channel of distribution to reach the end customers. Lack of proper distribution channels can affect the total sales of the company. Lat is the promotion area. Here the company should find different ways to pump by the sales of its products using attractive advertisements and other campaigns. This area covers sales promotion, personal selling, etc. The effective marketing mix combines the four P's of the marketing mix. It is designed to meet the company's marketing objective and by delivering value to its customers. Next, we get into the main part of the question. What all are the different marketing strategies adopted by a company to boost its sales at different stage in the product's </w:t>
      </w:r>
      <w:proofErr w:type="gramStart"/>
      <w:r w:rsidR="007D00F9" w:rsidRPr="007D00F9">
        <w:t>life.?</w:t>
      </w:r>
      <w:proofErr w:type="gramEnd"/>
      <w:r w:rsidR="007D00F9" w:rsidRPr="007D00F9">
        <w:t xml:space="preserve"> The developmental stage is a phase of selecting an idea. The adequate marketing strategy that should be adopted by the firm is to conduct thorough research and get an idea about the consumer's expectations about the product, their taste, and preferences. Lack of adequate market research will lead to product failure. The next stage is the introduction stage. Here the product gets introduced to the market. The sales for the product will be very low during this time. The customers may not be aware of the product during this phase. The marketing expenses at the introduction stage will be very high because the company should undertake different strategies to create and image for the product. The company should take care of the distribution channels and should heavily invest in advertisements and other promotional activities. Growth Phases is a stage when the </w:t>
      </w:r>
      <w:proofErr w:type="gramStart"/>
      <w:r w:rsidR="007D00F9" w:rsidRPr="007D00F9">
        <w:t>product get</w:t>
      </w:r>
      <w:proofErr w:type="gramEnd"/>
      <w:r w:rsidR="007D00F9" w:rsidRPr="007D00F9">
        <w:t xml:space="preserve"> into the minds of large number of target audiences. The people will become familiar with the product. The marketing strategy should focus on product differentiation at this point of </w:t>
      </w:r>
      <w:proofErr w:type="spellStart"/>
      <w:r w:rsidR="007D00F9" w:rsidRPr="007D00F9">
        <w:t>time.This</w:t>
      </w:r>
      <w:proofErr w:type="spellEnd"/>
      <w:r w:rsidR="007D00F9" w:rsidRPr="007D00F9">
        <w:t xml:space="preserve"> </w:t>
      </w:r>
      <w:r w:rsidR="007D00F9" w:rsidRPr="007D00F9">
        <w:lastRenderedPageBreak/>
        <w:t xml:space="preserve">will help the company to create a brand image and differentiate its product from that of the competitors. The maturity stage is a stage where the </w:t>
      </w:r>
      <w:proofErr w:type="gramStart"/>
      <w:r w:rsidR="007D00F9" w:rsidRPr="007D00F9">
        <w:t>product gain</w:t>
      </w:r>
      <w:proofErr w:type="gramEnd"/>
      <w:r w:rsidR="007D00F9" w:rsidRPr="007D00F9">
        <w:t xml:space="preserve"> over its competitors. It is the stage where the </w:t>
      </w:r>
      <w:proofErr w:type="gramStart"/>
      <w:r w:rsidR="007D00F9" w:rsidRPr="007D00F9">
        <w:t>product yield</w:t>
      </w:r>
      <w:proofErr w:type="gramEnd"/>
      <w:r w:rsidR="007D00F9" w:rsidRPr="007D00F9">
        <w:t xml:space="preserve"> maximum sales. The strategy that should be followed during this stage involves efforts to build customer loyalty, typical by giving special promotions and incentives to customers to switch from competitors brand. The company should surveillance the technology very closely and must be updated to changing technology. Last is the declining stage. </w:t>
      </w:r>
      <w:proofErr w:type="gramStart"/>
      <w:r w:rsidR="007D00F9" w:rsidRPr="007D00F9">
        <w:t>The good life of the product decline at this stage.</w:t>
      </w:r>
      <w:proofErr w:type="gramEnd"/>
      <w:r w:rsidR="007D00F9" w:rsidRPr="007D00F9">
        <w:t xml:space="preserve"> </w:t>
      </w:r>
      <w:proofErr w:type="gramStart"/>
      <w:r w:rsidR="007D00F9" w:rsidRPr="007D00F9">
        <w:t>The marketing efforts to decline at this stage.</w:t>
      </w:r>
      <w:proofErr w:type="gramEnd"/>
      <w:r w:rsidR="007D00F9" w:rsidRPr="007D00F9">
        <w:t xml:space="preserve"> This stage doesn't attract new customers but maintains loyal customers. The </w:t>
      </w:r>
      <w:proofErr w:type="gramStart"/>
      <w:r w:rsidR="007D00F9" w:rsidRPr="007D00F9">
        <w:t>company at this stage try</w:t>
      </w:r>
      <w:proofErr w:type="gramEnd"/>
      <w:r w:rsidR="007D00F9" w:rsidRPr="007D00F9">
        <w:t xml:space="preserve"> to reinforce the image of product and attempts to regenerating the sales. The company tries to maintaining the loyal by fulfilling their needs. Each and every product must undergo this cycle provide the time period of each period will be different. Adequate research and proper implementation of marketing strategy will help the company in gaining a lot from its product. Hence there is a great underlying relationship between the product life cycle and marketing mix </w:t>
      </w:r>
      <w:proofErr w:type="gramStart"/>
      <w:r w:rsidR="007D00F9" w:rsidRPr="007D00F9">
        <w:t>strategies.2i(</w:t>
      </w:r>
      <w:proofErr w:type="gramEnd"/>
      <w:r w:rsidR="007D00F9" w:rsidRPr="007D00F9">
        <w:t>A)</w:t>
      </w:r>
      <w:proofErr w:type="spellStart"/>
      <w:r w:rsidR="007D00F9" w:rsidRPr="007D00F9">
        <w:t>i</w:t>
      </w:r>
      <w:proofErr w:type="spellEnd"/>
      <w:r w:rsidR="007D00F9" w:rsidRPr="007D00F9">
        <w:t xml:space="preserve">)Knowledge of Accounting </w:t>
      </w:r>
      <w:proofErr w:type="spellStart"/>
      <w:r w:rsidR="007D00F9" w:rsidRPr="007D00F9">
        <w:t>PracticesThe</w:t>
      </w:r>
      <w:proofErr w:type="spellEnd"/>
      <w:r w:rsidR="007D00F9" w:rsidRPr="007D00F9">
        <w:t xml:space="preserve"> bookkeeping significant will, most likely, come out as comfortable with the GAAP, or the Generally Accepted Accounting Principles. These standards are intended to normalize bookkeeping rehearses in organizations and enterprises across the United States. It is additionally critical to know about the administrative guidelines connected with corporate and public funds to guarantee prerequisites for monetary announcing are met and trustworthiness in the association's bookkeeping rehearses is kept up </w:t>
      </w:r>
      <w:proofErr w:type="spellStart"/>
      <w:r w:rsidR="007D00F9" w:rsidRPr="007D00F9">
        <w:t>with.ii</w:t>
      </w:r>
      <w:proofErr w:type="spellEnd"/>
      <w:r w:rsidR="007D00F9" w:rsidRPr="007D00F9">
        <w:t xml:space="preserve">. Capability in Accounting </w:t>
      </w:r>
      <w:proofErr w:type="spellStart"/>
      <w:r w:rsidR="007D00F9" w:rsidRPr="007D00F9">
        <w:t>SoftwareA</w:t>
      </w:r>
      <w:proofErr w:type="spellEnd"/>
      <w:r w:rsidR="007D00F9" w:rsidRPr="007D00F9">
        <w:t xml:space="preserve"> significant part of the bookkeeper's occupation requires using normal calculation sheet programming and record compromise programming. Different sorts of programming with which the overall bookkeeper ought to have aptitude incorporate data set revealing, monetary announcing and investigation, fiscal summaries, consistence, and venture the board. In the event that you will plan charges, you will require </w:t>
      </w:r>
      <w:proofErr w:type="gramStart"/>
      <w:r w:rsidR="007D00F9" w:rsidRPr="007D00F9">
        <w:t>a careful</w:t>
      </w:r>
      <w:proofErr w:type="gramEnd"/>
      <w:r w:rsidR="007D00F9" w:rsidRPr="007D00F9">
        <w:t xml:space="preserve"> information on charge programming. Regardless of whether you are not planning government forms, you will probably be giving monetary data and getting ready reports for the individuals who do. Hence, having a functioning information on charge programming can assist you with standing apart to an imminent business.iii)Ability to Prepare Financial </w:t>
      </w:r>
      <w:proofErr w:type="spellStart"/>
      <w:r w:rsidR="007D00F9" w:rsidRPr="007D00F9">
        <w:t>StatementsMaybe</w:t>
      </w:r>
      <w:proofErr w:type="spellEnd"/>
      <w:r w:rsidR="007D00F9" w:rsidRPr="007D00F9">
        <w:t xml:space="preserve"> thought to be the bread and butter of the overall bookkeeper, budget summaries narrative the association's business exercises and monetary position. The three essential assertions you ought to have the option to plan going into a new position are pay proclamations (benefit and misfortune), income explanations (development of money resources), and monetary records (a continuous gander at resources, liabilities and value). These assertions provide your association with a normal preview of its monetary wellbeing.2i(B)</w:t>
      </w:r>
      <w:proofErr w:type="spellStart"/>
      <w:r w:rsidR="007D00F9" w:rsidRPr="007D00F9">
        <w:t>i</w:t>
      </w:r>
      <w:proofErr w:type="spellEnd"/>
      <w:r w:rsidR="007D00F9" w:rsidRPr="007D00F9">
        <w:t>)</w:t>
      </w:r>
      <w:proofErr w:type="spellStart"/>
      <w:r w:rsidR="007D00F9" w:rsidRPr="007D00F9">
        <w:t>CompetencyMost</w:t>
      </w:r>
      <w:proofErr w:type="spellEnd"/>
      <w:r w:rsidR="007D00F9" w:rsidRPr="007D00F9">
        <w:t xml:space="preserve"> importantly, bookkeeping experts are known for their particular information and abilities upheld by their bookkeeping capability. It is normal and expected that they will keep this information and abilities forward-thinking all through their vocations (undertaking ordinary proceeding with proficient turn of events - CPD) so they can constantly convey work of the greatest quality, as per bookkeeping guidelines and applicable regulations and </w:t>
      </w:r>
      <w:proofErr w:type="spellStart"/>
      <w:r w:rsidR="007D00F9" w:rsidRPr="007D00F9">
        <w:t>guidelines.ii</w:t>
      </w:r>
      <w:proofErr w:type="spellEnd"/>
      <w:proofErr w:type="gramStart"/>
      <w:r w:rsidR="007D00F9" w:rsidRPr="007D00F9">
        <w:t>)Reliability</w:t>
      </w:r>
      <w:proofErr w:type="gramEnd"/>
      <w:r w:rsidR="007D00F9" w:rsidRPr="007D00F9">
        <w:t xml:space="preserve"> and </w:t>
      </w:r>
      <w:proofErr w:type="spellStart"/>
      <w:r w:rsidR="007D00F9" w:rsidRPr="007D00F9">
        <w:t>responsibilityGenuine</w:t>
      </w:r>
      <w:proofErr w:type="spellEnd"/>
      <w:r w:rsidR="007D00F9" w:rsidRPr="007D00F9">
        <w:t xml:space="preserve"> experts plan ahead of time and never go up to client gatherings ill-equipped. They honor their responsibilities and can be depended upon to constantly take care of business - they convey what they said they would convey, and on time. Be that as it may, on the off chance that things are not going precisely to design, they don't search for pardons however give a valiant effort to return errands and tasks on target. In the event that missteps are made, they acknowledge liability regarding the part they played.iii</w:t>
      </w:r>
      <w:proofErr w:type="gramStart"/>
      <w:r w:rsidR="007D00F9" w:rsidRPr="007D00F9">
        <w:t>)Honesty</w:t>
      </w:r>
      <w:proofErr w:type="gramEnd"/>
      <w:r w:rsidR="007D00F9" w:rsidRPr="007D00F9">
        <w:t xml:space="preserve"> and </w:t>
      </w:r>
      <w:proofErr w:type="spellStart"/>
      <w:r w:rsidR="007D00F9" w:rsidRPr="007D00F9">
        <w:t>respectabilityIndividual</w:t>
      </w:r>
      <w:proofErr w:type="spellEnd"/>
      <w:r w:rsidR="007D00F9" w:rsidRPr="007D00F9">
        <w:t xml:space="preserve"> responsibility is firmly connected to trustworthiness </w:t>
      </w:r>
      <w:r w:rsidR="007D00F9" w:rsidRPr="007D00F9">
        <w:lastRenderedPageBreak/>
        <w:t xml:space="preserve">and honesty, one more two principle of amazing skill. Experts generally come clean and never undermine their qualities. They will make the best decision consistently and, in all conditions, regardless of whether it implies others will differ or object.2. </w:t>
      </w:r>
      <w:proofErr w:type="spellStart"/>
      <w:proofErr w:type="gramStart"/>
      <w:r w:rsidR="007D00F9" w:rsidRPr="007D00F9">
        <w:t>i</w:t>
      </w:r>
      <w:proofErr w:type="spellEnd"/>
      <w:r w:rsidR="007D00F9" w:rsidRPr="007D00F9">
        <w:t>(</w:t>
      </w:r>
      <w:proofErr w:type="gramEnd"/>
      <w:r w:rsidR="007D00F9" w:rsidRPr="007D00F9">
        <w:t xml:space="preserve">C)c)They could figure out how to assume a sense of ownership with what they do. Here are a few instances of regular results: If your youngster will not put on a coat, your kid feels cold. In the event that your kid will not eat, your youngster feels </w:t>
      </w:r>
      <w:proofErr w:type="spellStart"/>
      <w:r w:rsidR="007D00F9" w:rsidRPr="007D00F9">
        <w:t>hungry.i</w:t>
      </w:r>
      <w:proofErr w:type="spellEnd"/>
      <w:proofErr w:type="gramStart"/>
      <w:r w:rsidR="007D00F9" w:rsidRPr="007D00F9">
        <w:t>)Related</w:t>
      </w:r>
      <w:proofErr w:type="gramEnd"/>
      <w:r w:rsidR="007D00F9" w:rsidRPr="007D00F9">
        <w:t xml:space="preserve"> to the way of </w:t>
      </w:r>
      <w:proofErr w:type="spellStart"/>
      <w:r w:rsidR="007D00F9" w:rsidRPr="007D00F9">
        <w:t>behavingRelated</w:t>
      </w:r>
      <w:proofErr w:type="spellEnd"/>
      <w:r w:rsidR="007D00F9" w:rsidRPr="007D00F9">
        <w:t xml:space="preserve">: If your kid tosses a toy, you remove the toy Not related: you send her to early </w:t>
      </w:r>
      <w:proofErr w:type="spellStart"/>
      <w:r w:rsidR="007D00F9" w:rsidRPr="007D00F9">
        <w:t>bed.ii</w:t>
      </w:r>
      <w:proofErr w:type="spellEnd"/>
      <w:r w:rsidR="007D00F9" w:rsidRPr="007D00F9">
        <w:t xml:space="preserve">)Respectful towards the youngster and not include disgrace or </w:t>
      </w:r>
      <w:proofErr w:type="spellStart"/>
      <w:r w:rsidR="007D00F9" w:rsidRPr="007D00F9">
        <w:t>faultConscious</w:t>
      </w:r>
      <w:proofErr w:type="spellEnd"/>
      <w:r w:rsidR="007D00F9" w:rsidRPr="007D00F9">
        <w:t xml:space="preserve">: If your kid spills a beverage, you say, "Uh oh, seems as though you spilled it. iii)Reasonable in both the youngster's and parent's point of </w:t>
      </w:r>
      <w:proofErr w:type="spellStart"/>
      <w:r w:rsidR="007D00F9" w:rsidRPr="007D00F9">
        <w:t>viewSensible</w:t>
      </w:r>
      <w:proofErr w:type="spellEnd"/>
      <w:r w:rsidR="007D00F9" w:rsidRPr="007D00F9">
        <w:t xml:space="preserve">: If your kid causes problems at school for not finishing a schoolwork task, you examine it with him and consent to cut TV or play time by minutes to guarantee the schoolwork is finished. Non-sensible: you ground him for a month.2. ii) Training is a process of increasing knowledge and skills for doing a particular job. It is an organized procedure by which people learn knowledge skill and attitude for a definite purpose. The purpose of training is basically to bridge a gap between job requirements and present competence of an employee. It helps in improving the behavior and performance of a person. Below are the three training needs of for the teller (Elizabeth) Refresher Training-when existing training become obsolete due to lack of concentrations of an individual employee or due to the advancement of method and technique then employee </w:t>
      </w:r>
      <w:proofErr w:type="gramStart"/>
      <w:r w:rsidR="007D00F9" w:rsidRPr="007D00F9">
        <w:t>have</w:t>
      </w:r>
      <w:proofErr w:type="gramEnd"/>
      <w:r w:rsidR="007D00F9" w:rsidRPr="007D00F9">
        <w:t xml:space="preserve"> to be trained in the use of the technique or clarifying the ongoing technique. With the passage of time employee may forget some of the methods of doing work refresher training is designed to revive and refresh the knowledge and update the skills of the existing employee. b. Remedial Training-Such training is arranged to overcome the shortcomings in the behavior and performance of old employees. The experienced employee might have picked up appropriate method and styles of working. Such employee is identified, and correct method and correct work methods and procedure are thought to them. c. Mentoring is a relationship in which a senior manager in an organization assumes the responsibility for grooming a junior person. Technical, interpersonal and political skills are generally conveyed in such a relationship from the more experienced person. A mentor is a teacher, spouse, counselor, developer of skills and intellect, host, guide, exemplar, and most importantly, supporter and facilitator in the realization of the vision the young person has about the kind of life he wants as an adult. The main objective of mentoring is to help an employee attain psychological maturity and effectiveness and get integrated with the organization. In a work situation, such mentoring can take place at both formal and informal levels, depending on the prevailing work culture and the commitment from the top management. Formal mentoring can be very fruitful, if management invests time and money in such relationship building exercises. These training could help Elizabeth to solve this issue as behaving immorally with the major customer of the bank can lead to the heavy losses or she could be terminated by her job as the bank would never want to lose the major shareholder rather than having a loss of job to its employee. ii</w:t>
      </w:r>
      <w:proofErr w:type="gramStart"/>
      <w:r w:rsidR="007D00F9" w:rsidRPr="007D00F9">
        <w:t>)In</w:t>
      </w:r>
      <w:proofErr w:type="gramEnd"/>
      <w:r w:rsidR="007D00F9" w:rsidRPr="007D00F9">
        <w:t xml:space="preserve"> this particular situation Elizabeth could be queried by the organization is well known that behavior depends upon circumstances and there are certain triggers, emotions which controls the individual behavior. If Elizabeth misbehave only once, then a warning was sufficient but if Elizabeth continues this and became habitual then termination may happen according to law. If the bank lost the customer, then bank could take strict action against Elizabeth May Marian could be charged with the fines. It is advisable to provide all the dues of the employee and help to find a new job. If possible, try to re-appoint provide a better training to deal with the customers. iii</w:t>
      </w:r>
      <w:proofErr w:type="gramStart"/>
      <w:r w:rsidR="007D00F9" w:rsidRPr="007D00F9">
        <w:t>)It</w:t>
      </w:r>
      <w:proofErr w:type="gramEnd"/>
      <w:r w:rsidR="007D00F9" w:rsidRPr="007D00F9">
        <w:t xml:space="preserve"> is important to </w:t>
      </w:r>
      <w:r w:rsidR="007D00F9" w:rsidRPr="007D00F9">
        <w:lastRenderedPageBreak/>
        <w:t xml:space="preserve">deliver to best to the customers as it creates a positive impact on customer's mind. Service management </w:t>
      </w:r>
      <w:proofErr w:type="spellStart"/>
      <w:r w:rsidR="007D00F9" w:rsidRPr="007D00F9">
        <w:t>includesservice</w:t>
      </w:r>
      <w:proofErr w:type="spellEnd"/>
      <w:r w:rsidR="007D00F9" w:rsidRPr="007D00F9">
        <w:t xml:space="preserve"> culture, service quality, employee engagement and customer experience which is the key to success. The main barriers in achieving higher level of customer service are an emphasis on achieving short term goals, a lack of commitment and lack of training. This may only be improved by developing and building quality organizations that are outcome focus and customer centric. This includes several processes such as Offer 24/7 customer support to customers without any downtime this create a belief in the customer for easy accessing </w:t>
      </w:r>
      <w:proofErr w:type="spellStart"/>
      <w:r w:rsidR="007D00F9" w:rsidRPr="007D00F9">
        <w:t>thebasic</w:t>
      </w:r>
      <w:proofErr w:type="spellEnd"/>
      <w:r w:rsidR="007D00F9" w:rsidRPr="007D00F9">
        <w:t xml:space="preserve"> operations, by improving the overall customer experience by training frontline staff. Also include a customer journey map to see all the critical points when customer feels good about the service. This helps in filling the gaps in the customer service and to analyze the customer experience analytics. Expand the portfolio with risk management and human capital management and service management such as non-underwritten insurance policy. Developer a truly </w:t>
      </w:r>
      <w:proofErr w:type="spellStart"/>
      <w:r w:rsidR="007D00F9" w:rsidRPr="007D00F9">
        <w:t>omnichannel</w:t>
      </w:r>
      <w:proofErr w:type="spellEnd"/>
      <w:r w:rsidR="007D00F9" w:rsidRPr="007D00F9">
        <w:t xml:space="preserve"> customer experience as it would be easy to assume how attached people are to their mobile phones, banking is on trajectory to becoming entirely</w:t>
      </w:r>
    </w:p>
    <w:sectPr w:rsidR="00F00210" w:rsidSect="00F002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74027"/>
    <w:rsid w:val="00181187"/>
    <w:rsid w:val="0032756B"/>
    <w:rsid w:val="00434C57"/>
    <w:rsid w:val="00447E25"/>
    <w:rsid w:val="004C76BD"/>
    <w:rsid w:val="00550CC8"/>
    <w:rsid w:val="00574027"/>
    <w:rsid w:val="006C2456"/>
    <w:rsid w:val="007D00F9"/>
    <w:rsid w:val="00805170"/>
    <w:rsid w:val="008C35DF"/>
    <w:rsid w:val="009C337F"/>
    <w:rsid w:val="00B745C4"/>
    <w:rsid w:val="00EC02F1"/>
    <w:rsid w:val="00F00210"/>
    <w:rsid w:val="00F1163C"/>
    <w:rsid w:val="00F94199"/>
    <w:rsid w:val="00FC55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attachedTemplate r:id="rId1"/>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2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8254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http://87.120.84.39/txt/casseyofficefi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13</Pages>
  <Words>6206</Words>
  <Characters>35375</Characters>
  <Application>Microsoft Office Word</Application>
  <DocSecurity>0</DocSecurity>
  <Lines>294</Lines>
  <Paragraphs>82</Paragraphs>
  <ScaleCrop>false</ScaleCrop>
  <Company/>
  <LinksUpToDate>false</LinksUpToDate>
  <CharactersWithSpaces>41499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Modexcomm</dc:creator>
  <cp:lastModifiedBy>Modexcomm</cp:lastModifiedBy>
  <cp:revision>9</cp:revision>
  <dcterms:created xsi:type="dcterms:W3CDTF">2023-03-27T22:13:00Z</dcterms:created>
  <dcterms:modified xsi:type="dcterms:W3CDTF">2024-12-03T01:36:00Z</dcterms:modified>
</cp:coreProperties>
</file>